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87" w:rightFromText="187" w:vertAnchor="page" w:horzAnchor="page" w:tblpXSpec="center" w:tblpY="1139"/>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6480"/>
        <w:gridCol w:w="3240"/>
      </w:tblGrid>
      <w:tr w:rsidR="0023229C">
        <w:trPr>
          <w:trHeight w:hRule="exact" w:val="576"/>
        </w:trPr>
        <w:tc>
          <w:tcPr>
            <w:tcW w:w="6480" w:type="dxa"/>
            <w:shd w:val="clear" w:color="auto" w:fill="auto"/>
            <w:vAlign w:val="bottom"/>
          </w:tcPr>
          <w:p w:rsidR="00713DC3" w:rsidRDefault="00EE3F1C">
            <w:bookmarkStart w:id="0" w:name="_GoBack"/>
            <w:bookmarkEnd w:id="0"/>
            <w:r>
              <w:rPr>
                <w:noProof/>
                <w:lang w:eastAsia="es-ES"/>
              </w:rPr>
              <mc:AlternateContent>
                <mc:Choice Requires="wps">
                  <w:drawing>
                    <wp:anchor distT="0" distB="0" distL="114300" distR="114300" simplePos="0" relativeHeight="251707392" behindDoc="1" locked="1" layoutInCell="0" allowOverlap="1">
                      <wp:simplePos x="0" y="0"/>
                      <wp:positionH relativeFrom="page">
                        <wp:posOffset>723900</wp:posOffset>
                      </wp:positionH>
                      <wp:positionV relativeFrom="page">
                        <wp:posOffset>1163955</wp:posOffset>
                      </wp:positionV>
                      <wp:extent cx="4138930" cy="3502025"/>
                      <wp:effectExtent l="0" t="1905" r="4445" b="1270"/>
                      <wp:wrapNone/>
                      <wp:docPr id="36"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8930" cy="3502025"/>
                              </a:xfrm>
                              <a:prstGeom prst="rect">
                                <a:avLst/>
                              </a:prstGeom>
                              <a:gradFill rotWithShape="1">
                                <a:gsLst>
                                  <a:gs pos="0">
                                    <a:srgbClr val="D7E3BC"/>
                                  </a:gs>
                                  <a:gs pos="100000">
                                    <a:schemeClr val="bg1">
                                      <a:lumMod val="100000"/>
                                      <a:lumOff val="0"/>
                                    </a:schemeClr>
                                  </a:gs>
                                </a:gsLst>
                                <a:path path="rect">
                                  <a:fillToRect l="100000" b="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026" style="position:absolute;margin-left:57pt;margin-top:91.65pt;width:325.9pt;height:275.7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" o:allowincell="f" fillcolor="#d7e3bc" stroked="f">
                      <v:fill color2="white [3212]" rotate="t" focusposition="1" focussize="" focus="100%" type="gradientRadial">
                        <o:fill v:ext="view" type="gradientCenter"/>
                      </v:fill>
                      <w10:wrap anchorx="page" anchory="page"/>
                      <w10:anchorlock/>
                    </v:rect>
                  </w:pict>
                </mc:Fallback>
              </mc:AlternateContent>
            </w:r>
            <w:r>
              <w:rPr>
                <w:noProof/>
                <w:lang w:eastAsia="es-ES"/>
              </w:rPr>
              <mc:AlternateContent>
                <mc:Choice Requires="wps">
                  <w:drawing>
                    <wp:anchor distT="0" distB="0" distL="114300" distR="114300" simplePos="0" relativeHeight="251689984" behindDoc="0" locked="1" layoutInCell="0" allowOverlap="1">
                      <wp:simplePos x="0" y="0"/>
                      <wp:positionH relativeFrom="page">
                        <wp:posOffset>4855210</wp:posOffset>
                      </wp:positionH>
                      <wp:positionV relativeFrom="page">
                        <wp:posOffset>1161415</wp:posOffset>
                      </wp:positionV>
                      <wp:extent cx="2057400" cy="3502025"/>
                      <wp:effectExtent l="0" t="0" r="2540" b="3810"/>
                      <wp:wrapNone/>
                      <wp:docPr id="3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0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DC3" w:rsidRDefault="00E85720">
                                  <w:r>
                                    <w:rPr>
                                      <w:noProof/>
                                      <w:lang w:eastAsia="es-ES"/>
                                    </w:rPr>
                                    <w:drawing>
                                      <wp:inline distT="0" distB="0" distL="0" distR="0">
                                        <wp:extent cx="2056122" cy="3563951"/>
                                        <wp:effectExtent l="0" t="0" r="0" b="0"/>
                                        <wp:docPr id="14"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2"/>
                                                <a:srcRect r="27437" b="14209"/>
                                                <a:stretch>
                                                  <a:fillRect/>
                                                </a:stretch>
                                              </pic:blipFill>
                                              <pic:spPr>
                                                <a:xfrm>
                                                  <a:off x="0" y="0"/>
                                                  <a:ext cx="2057400" cy="35623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7" o:spid="_x0000_s1026" type="#_x0000_t202" style="position:absolute;margin-left:382.3pt;margin-top:91.45pt;width:162pt;height:275.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U3rwIAAK0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" o:allowincell="f" filled="f" stroked="f">
                      <v:textbox inset="0,0,0,0">
                        <w:txbxContent>
                          <w:p w:rsidR="00713DC3" w:rsidRDefault="00E85720">
                            <w:r>
                              <w:rPr>
                                <w:noProof/>
                                <w:lang w:eastAsia="es-ES"/>
                              </w:rPr>
                              <w:drawing>
                                <wp:inline distT="0" distB="0" distL="0" distR="0">
                                  <wp:extent cx="2056122" cy="3563951"/>
                                  <wp:effectExtent l="0" t="0" r="0" b="0"/>
                                  <wp:docPr id="14"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2"/>
                                          <a:srcRect r="27437" b="14209"/>
                                          <a:stretch>
                                            <a:fillRect/>
                                          </a:stretch>
                                        </pic:blipFill>
                                        <pic:spPr>
                                          <a:xfrm>
                                            <a:off x="0" y="0"/>
                                            <a:ext cx="2057400" cy="3562350"/>
                                          </a:xfrm>
                                          <a:prstGeom prst="rect">
                                            <a:avLst/>
                                          </a:prstGeom>
                                        </pic:spPr>
                                      </pic:pic>
                                    </a:graphicData>
                                  </a:graphic>
                                </wp:inline>
                              </w:drawing>
                            </w:r>
                          </w:p>
                        </w:txbxContent>
                      </v:textbox>
                      <w10:wrap anchorx="page" anchory="page"/>
                      <w10:anchorlock/>
                    </v:shape>
                  </w:pict>
                </mc:Fallback>
              </mc:AlternateContent>
            </w:r>
            <w:r>
              <w:rPr>
                <w:noProof/>
                <w:lang w:eastAsia="es-ES"/>
              </w:rPr>
              <mc:AlternateContent>
                <mc:Choice Requires="wps">
                  <w:drawing>
                    <wp:anchor distT="0" distB="0" distL="114300" distR="114300" simplePos="0" relativeHeight="251688960" behindDoc="0" locked="1" layoutInCell="0" allowOverlap="1">
                      <wp:simplePos x="0" y="0"/>
                      <wp:positionH relativeFrom="page">
                        <wp:posOffset>4855210</wp:posOffset>
                      </wp:positionH>
                      <wp:positionV relativeFrom="page">
                        <wp:posOffset>711835</wp:posOffset>
                      </wp:positionV>
                      <wp:extent cx="2057400" cy="455295"/>
                      <wp:effectExtent l="0" t="0" r="2540" b="4445"/>
                      <wp:wrapNone/>
                      <wp:docPr id="34"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5295"/>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10228985"/>
                                    <w:placeholder>
                                      <w:docPart w:val="713884DA2FD44D62A517D231170EB668"/>
                                    </w:placeholder>
                                    <w:showingPlcHdr/>
                                  </w:sdtPr>
                                  <w:sdtEndPr/>
                                  <w:sdtContent>
                                    <w:p w:rsidR="00713DC3" w:rsidRDefault="00B37353">
                                      <w:pPr>
                                        <w:pStyle w:val="Volumendelboletn"/>
                                      </w:pPr>
                                      <w:r>
                                        <w:rPr>
                                          <w:rStyle w:val="Textodelmarcadordeposicin"/>
                                          <w:color w:val="FFFFFF" w:themeColor="background1"/>
                                        </w:rPr>
                                        <w:t>[Volumen 1, número 1]</w:t>
                                      </w:r>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27" style="position:absolute;margin-left:382.3pt;margin-top:56.05pt;width:162pt;height:35.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" o:allowincell="f" fillcolor="#c3d69b" stroked="f">
                      <v:textbox>
                        <w:txbxContent>
                          <w:sdt>
                            <w:sdtPr>
                              <w:id w:val="10228985"/>
                              <w:placeholder>
                                <w:docPart w:val="713884DA2FD44D62A517D231170EB668"/>
                              </w:placeholder>
                              <w:showingPlcHdr/>
                            </w:sdtPr>
                            <w:sdtEndPr/>
                            <w:sdtContent>
                              <w:p w:rsidR="00713DC3" w:rsidRDefault="00B37353">
                                <w:pPr>
                                  <w:pStyle w:val="Volumendelboletn"/>
                                </w:pPr>
                                <w:r>
                                  <w:rPr>
                                    <w:rStyle w:val="Textodelmarcadordeposicin"/>
                                    <w:color w:val="FFFFFF" w:themeColor="background1"/>
                                  </w:rPr>
                                  <w:t>[Volumen 1, número 1]</w:t>
                                </w:r>
                              </w:p>
                            </w:sdtContent>
                          </w:sdt>
                        </w:txbxContent>
                      </v:textbox>
                      <w10:wrap anchorx="page" anchory="page"/>
                      <w10:anchorlock/>
                    </v:rect>
                  </w:pict>
                </mc:Fallback>
              </mc:AlternateContent>
            </w:r>
            <w:sdt>
              <w:sdtPr>
                <w:rPr>
                  <w:rStyle w:val="Nombredelacompaa-Carcterdeportada"/>
                </w:rPr>
                <w:id w:val="2448579"/>
                <w:placeholder>
                  <w:docPart w:val="5ABC6FCE0BF34DFA80D8D0728BCB00F8"/>
                </w:placeholder>
                <w:showingPlcHdr/>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EndPr>
                <w:rPr>
                  <w:rStyle w:val="Nombredelacompaa-Carcterdeportada"/>
                </w:rPr>
              </w:sdtEndPr>
              <w:sdtContent>
                <w:r w:rsidR="00B37353">
                  <w:t>[Seleccione la fecha]</w:t>
                </w:r>
              </w:sdtContent>
            </w:sdt>
            <w:r w:rsidR="00B37353">
              <w:rPr>
                <w:rStyle w:val="Nombredelacompaa-Carcterdeportada"/>
              </w:rPr>
              <w:t xml:space="preserve"> | </w:t>
            </w:r>
            <w:sdt>
              <w:sdtPr>
                <w:rPr>
                  <w:rStyle w:val="Nombredelacompaa-Carcterdeportada"/>
                </w:rPr>
                <w:alias w:val="Compañía"/>
                <w:tag w:val="Compañía"/>
                <w:id w:val="2448584"/>
                <w:placeholder>
                  <w:docPart w:val="E1B9C72671C24E5F8C5185960B57D656"/>
                </w:placeholder>
                <w:showingPlcHdr/>
                <w:dataBinding w:prefixMappings="xmlns:ns0='http://schemas.openxmlformats.org/officeDocument/2006/extended-properties'" w:xpath="/ns0:Properties[1]/ns0:Company[1]" w:storeItemID="{6668398D-A668-4E3E-A5EB-62B293D839F1}"/>
                <w:text/>
              </w:sdtPr>
              <w:sdtEndPr>
                <w:rPr>
                  <w:rStyle w:val="Nombredelacompaa-Carcterdeportada"/>
                </w:rPr>
              </w:sdtEndPr>
              <w:sdtContent>
                <w:r w:rsidR="00B37353">
                  <w:rPr>
                    <w:rStyle w:val="Nombredelacompaa-Carcterdeportada"/>
                  </w:rPr>
                  <w:t>[Nombre de la compañía]</w:t>
                </w:r>
              </w:sdtContent>
            </w:sdt>
            <w:r w:rsidR="00B37353">
              <w:rPr>
                <w:rStyle w:val="Nombredelacompaa-Carcterdeportada"/>
              </w:rPr>
              <w:t xml:space="preserve"> | </w:t>
            </w:r>
            <w:sdt>
              <w:sdtPr>
                <w:rPr>
                  <w:rStyle w:val="Nombredelacompaa-Carcterdeportada"/>
                </w:rPr>
                <w:alias w:val="Teléfono"/>
                <w:tag w:val="Teléfono"/>
                <w:id w:val="2448594"/>
                <w:placeholder>
                  <w:docPart w:val="064C02BE1EFB4C8992307EB2F21B7702"/>
                </w:placeholder>
                <w:showingPlcHdr/>
                <w:dataBinding w:prefixMappings="xmlns:ns0='http://schemas.microsoft.com/office/2006/coverPageProps'" w:xpath="/ns0:CoverPageProperties[1]/ns0:CompanyPhone[1]" w:storeItemID="{55AF091B-3C7A-41E3-B477-F2FDAA23CFDA}"/>
                <w:text/>
              </w:sdtPr>
              <w:sdtEndPr>
                <w:rPr>
                  <w:rStyle w:val="Nombredelacompaa-Carcterdeportada"/>
                </w:rPr>
              </w:sdtEndPr>
              <w:sdtContent>
                <w:r w:rsidR="00B37353">
                  <w:rPr>
                    <w:rStyle w:val="Nombredelacompaa-Carcterdeportada"/>
                  </w:rPr>
                  <w:t>[Número de teléfono]</w:t>
                </w:r>
              </w:sdtContent>
            </w:sdt>
          </w:p>
        </w:tc>
        <w:tc>
          <w:tcPr>
            <w:tcW w:w="3240" w:type="dxa"/>
            <w:vMerge w:val="restart"/>
            <w:shd w:val="clear" w:color="auto" w:fill="auto"/>
            <w:tcMar>
              <w:top w:w="0" w:type="dxa"/>
              <w:left w:w="0" w:type="dxa"/>
              <w:bottom w:w="0" w:type="dxa"/>
              <w:right w:w="0" w:type="dxa"/>
            </w:tcMar>
            <w:vAlign w:val="bottom"/>
          </w:tcPr>
          <w:p w:rsidR="00713DC3" w:rsidRDefault="00713DC3">
            <w:pPr>
              <w:pStyle w:val="Volumendelboletn"/>
            </w:pPr>
          </w:p>
        </w:tc>
      </w:tr>
      <w:tr w:rsidR="0023229C">
        <w:trPr>
          <w:trHeight w:val="5584"/>
        </w:trPr>
        <w:tc>
          <w:tcPr>
            <w:tcW w:w="6480" w:type="dxa"/>
            <w:shd w:val="clear" w:color="auto" w:fill="auto"/>
            <w:vAlign w:val="bottom"/>
          </w:tcPr>
          <w:p w:rsidR="00713DC3" w:rsidRDefault="008070A0">
            <w:pPr>
              <w:pStyle w:val="Ttulodelboletn"/>
              <w:framePr w:hSpace="0" w:wrap="auto" w:vAnchor="margin" w:hAnchor="text" w:yAlign="inline"/>
            </w:pPr>
            <w:sdt>
              <w:sdtPr>
                <w:id w:val="2448607"/>
                <w:placeholder>
                  <w:docPart w:val="207F6AB6CA4C4F1DB3A5154B2E3842F7"/>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B37353">
                  <w:t>[título]</w:t>
                </w:r>
              </w:sdtContent>
            </w:sdt>
          </w:p>
        </w:tc>
        <w:tc>
          <w:tcPr>
            <w:tcW w:w="3240" w:type="dxa"/>
            <w:vMerge/>
            <w:shd w:val="clear" w:color="auto" w:fill="auto"/>
          </w:tcPr>
          <w:p w:rsidR="00713DC3" w:rsidRDefault="00713DC3"/>
        </w:tc>
      </w:tr>
      <w:tr w:rsidR="0023229C">
        <w:trPr>
          <w:trHeight w:hRule="exact" w:val="720"/>
        </w:trPr>
        <w:tc>
          <w:tcPr>
            <w:tcW w:w="6480" w:type="dxa"/>
            <w:shd w:val="clear" w:color="auto" w:fill="auto"/>
            <w:vAlign w:val="bottom"/>
          </w:tcPr>
          <w:p w:rsidR="00713DC3" w:rsidRDefault="00EE3F1C">
            <w:pPr>
              <w:pStyle w:val="encabezado4"/>
            </w:pPr>
            <w:r>
              <w:rPr>
                <w:noProof/>
                <w:lang w:eastAsia="es-ES"/>
              </w:rPr>
              <mc:AlternateContent>
                <mc:Choice Requires="wps">
                  <w:drawing>
                    <wp:anchor distT="0" distB="0" distL="114300" distR="114300" simplePos="0" relativeHeight="251685888" behindDoc="0" locked="0" layoutInCell="0" allowOverlap="1">
                      <wp:simplePos x="0" y="0"/>
                      <wp:positionH relativeFrom="page">
                        <wp:posOffset>4855210</wp:posOffset>
                      </wp:positionH>
                      <wp:positionV relativeFrom="page">
                        <wp:posOffset>4665980</wp:posOffset>
                      </wp:positionV>
                      <wp:extent cx="2057400" cy="4509135"/>
                      <wp:effectExtent l="0" t="0" r="2540" b="0"/>
                      <wp:wrapNone/>
                      <wp:docPr id="3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09135"/>
                              </a:xfrm>
                              <a:prstGeom prst="rect">
                                <a:avLst/>
                              </a:prstGeom>
                              <a:solidFill>
                                <a:schemeClr val="bg1">
                                  <a:lumMod val="95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713DC3" w:rsidRDefault="00B37353">
                                  <w:pPr>
                                    <w:pStyle w:val="Ttulodebarralateral"/>
                                  </w:pPr>
                                  <w:r>
                                    <w:t>Contenido</w:t>
                                  </w:r>
                                </w:p>
                                <w:p w:rsidR="00713DC3" w:rsidRDefault="00B37353">
                                  <w:pPr>
                                    <w:pStyle w:val="Subttulodebarralateral"/>
                                  </w:pPr>
                                  <w:r>
                                    <w:t>Artículos de interés especial</w:t>
                                  </w:r>
                                </w:p>
                                <w:p w:rsidR="00713DC3" w:rsidRDefault="00B37353">
                                  <w:pPr>
                                    <w:pStyle w:val="Contenido"/>
                                  </w:pPr>
                                  <w:r>
                                    <w:t xml:space="preserve">Título del artículo </w:t>
                                  </w:r>
                                  <w:r>
                                    <w:tab/>
                                    <w:t>1</w:t>
                                  </w:r>
                                </w:p>
                                <w:p w:rsidR="00713DC3" w:rsidRDefault="00B37353">
                                  <w:pPr>
                                    <w:pStyle w:val="Contenido"/>
                                  </w:pPr>
                                  <w:r>
                                    <w:t xml:space="preserve">Título del artículo </w:t>
                                  </w:r>
                                  <w:r>
                                    <w:tab/>
                                    <w:t>2</w:t>
                                  </w:r>
                                </w:p>
                                <w:p w:rsidR="00713DC3" w:rsidRDefault="00B37353">
                                  <w:pPr>
                                    <w:pStyle w:val="Contenido"/>
                                  </w:pPr>
                                  <w:r>
                                    <w:t xml:space="preserve">Título del artículo </w:t>
                                  </w:r>
                                  <w:r>
                                    <w:tab/>
                                    <w:t>3</w:t>
                                  </w:r>
                                </w:p>
                                <w:p w:rsidR="00713DC3" w:rsidRDefault="00B37353">
                                  <w:pPr>
                                    <w:pStyle w:val="Contenido"/>
                                  </w:pPr>
                                  <w:r>
                                    <w:t xml:space="preserve">Título del artículo </w:t>
                                  </w:r>
                                  <w:r>
                                    <w:tab/>
                                    <w:t>4</w:t>
                                  </w:r>
                                </w:p>
                                <w:p w:rsidR="00713DC3" w:rsidRDefault="00B37353">
                                  <w:pPr>
                                    <w:pStyle w:val="Subttulodebarralateral"/>
                                  </w:pPr>
                                  <w:r>
                                    <w:t>Titulares individuales</w:t>
                                  </w:r>
                                </w:p>
                                <w:p w:rsidR="00713DC3" w:rsidRDefault="00B37353">
                                  <w:pPr>
                                    <w:pStyle w:val="Contenido"/>
                                  </w:pPr>
                                  <w:r>
                                    <w:t>Artículo interno</w:t>
                                  </w:r>
                                  <w:r>
                                    <w:tab/>
                                    <w:t>2</w:t>
                                  </w:r>
                                </w:p>
                                <w:p w:rsidR="00713DC3" w:rsidRDefault="00B37353">
                                  <w:pPr>
                                    <w:pStyle w:val="Contenido"/>
                                  </w:pPr>
                                  <w:r>
                                    <w:t>Artículo interno</w:t>
                                  </w:r>
                                  <w:r>
                                    <w:tab/>
                                    <w:t>3</w:t>
                                  </w:r>
                                </w:p>
                                <w:p w:rsidR="00713DC3" w:rsidRDefault="00B37353">
                                  <w:pPr>
                                    <w:pStyle w:val="Contenido"/>
                                  </w:pPr>
                                  <w:r>
                                    <w:t>Artículo interno</w:t>
                                  </w:r>
                                  <w:r>
                                    <w:tab/>
                                    <w:t>4</w:t>
                                  </w:r>
                                </w:p>
                                <w:p w:rsidR="00713DC3" w:rsidRDefault="00B37353">
                                  <w:pPr>
                                    <w:pStyle w:val="Contenido"/>
                                  </w:pPr>
                                  <w:r>
                                    <w:t>Artículo interno</w:t>
                                  </w:r>
                                  <w:r>
                                    <w:tab/>
                                    <w:t>5</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28" type="#_x0000_t202" style="position:absolute;left:0;text-align:left;margin-left:382.3pt;margin-top:367.4pt;width:162pt;height:355.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" o:allowincell="f" fillcolor="#f2f2f2 [3052]" stroked="f" strokecolor="#bfbfbf [2412]">
                      <v:textbox inset="14.4pt,7.2pt,14.4pt,7.2pt">
                        <w:txbxContent>
                          <w:p w:rsidR="00713DC3" w:rsidRDefault="00B37353">
                            <w:pPr>
                              <w:pStyle w:val="Ttulodebarralateral"/>
                            </w:pPr>
                            <w:r>
                              <w:t>Contenido</w:t>
                            </w:r>
                          </w:p>
                          <w:p w:rsidR="00713DC3" w:rsidRDefault="00B37353">
                            <w:pPr>
                              <w:pStyle w:val="Subttulodebarralateral"/>
                            </w:pPr>
                            <w:r>
                              <w:t>Artículos de interés especial</w:t>
                            </w:r>
                          </w:p>
                          <w:p w:rsidR="00713DC3" w:rsidRDefault="00B37353">
                            <w:pPr>
                              <w:pStyle w:val="Contenido"/>
                            </w:pPr>
                            <w:r>
                              <w:t xml:space="preserve">Título del artículo </w:t>
                            </w:r>
                            <w:r>
                              <w:tab/>
                              <w:t>1</w:t>
                            </w:r>
                          </w:p>
                          <w:p w:rsidR="00713DC3" w:rsidRDefault="00B37353">
                            <w:pPr>
                              <w:pStyle w:val="Contenido"/>
                            </w:pPr>
                            <w:r>
                              <w:t xml:space="preserve">Título del artículo </w:t>
                            </w:r>
                            <w:r>
                              <w:tab/>
                              <w:t>2</w:t>
                            </w:r>
                          </w:p>
                          <w:p w:rsidR="00713DC3" w:rsidRDefault="00B37353">
                            <w:pPr>
                              <w:pStyle w:val="Contenido"/>
                            </w:pPr>
                            <w:r>
                              <w:t xml:space="preserve">Título del artículo </w:t>
                            </w:r>
                            <w:r>
                              <w:tab/>
                              <w:t>3</w:t>
                            </w:r>
                          </w:p>
                          <w:p w:rsidR="00713DC3" w:rsidRDefault="00B37353">
                            <w:pPr>
                              <w:pStyle w:val="Contenido"/>
                            </w:pPr>
                            <w:r>
                              <w:t xml:space="preserve">Título del artículo </w:t>
                            </w:r>
                            <w:r>
                              <w:tab/>
                              <w:t>4</w:t>
                            </w:r>
                          </w:p>
                          <w:p w:rsidR="00713DC3" w:rsidRDefault="00B37353">
                            <w:pPr>
                              <w:pStyle w:val="Subttulodebarralateral"/>
                            </w:pPr>
                            <w:r>
                              <w:t>Titulares individuales</w:t>
                            </w:r>
                          </w:p>
                          <w:p w:rsidR="00713DC3" w:rsidRDefault="00B37353">
                            <w:pPr>
                              <w:pStyle w:val="Contenido"/>
                            </w:pPr>
                            <w:r>
                              <w:t>Artículo interno</w:t>
                            </w:r>
                            <w:r>
                              <w:tab/>
                              <w:t>2</w:t>
                            </w:r>
                          </w:p>
                          <w:p w:rsidR="00713DC3" w:rsidRDefault="00B37353">
                            <w:pPr>
                              <w:pStyle w:val="Contenido"/>
                            </w:pPr>
                            <w:r>
                              <w:t>Artículo interno</w:t>
                            </w:r>
                            <w:r>
                              <w:tab/>
                              <w:t>3</w:t>
                            </w:r>
                          </w:p>
                          <w:p w:rsidR="00713DC3" w:rsidRDefault="00B37353">
                            <w:pPr>
                              <w:pStyle w:val="Contenido"/>
                            </w:pPr>
                            <w:r>
                              <w:t>Artículo interno</w:t>
                            </w:r>
                            <w:r>
                              <w:tab/>
                              <w:t>4</w:t>
                            </w:r>
                          </w:p>
                          <w:p w:rsidR="00713DC3" w:rsidRDefault="00B37353">
                            <w:pPr>
                              <w:pStyle w:val="Contenido"/>
                            </w:pPr>
                            <w:r>
                              <w:t>Artículo interno</w:t>
                            </w:r>
                            <w:r>
                              <w:tab/>
                              <w:t>5</w:t>
                            </w:r>
                          </w:p>
                        </w:txbxContent>
                      </v:textbox>
                      <w10:wrap anchorx="page" anchory="page"/>
                    </v:shape>
                  </w:pict>
                </mc:Fallback>
              </mc:AlternateContent>
            </w:r>
            <w:r>
              <w:rPr>
                <w:noProof/>
                <w:lang w:eastAsia="es-ES"/>
              </w:rPr>
              <mc:AlternateContent>
                <mc:Choice Requires="wps">
                  <w:drawing>
                    <wp:anchor distT="0" distB="0" distL="114300" distR="114300" simplePos="0" relativeHeight="251684864" behindDoc="1" locked="1" layoutInCell="0" allowOverlap="1">
                      <wp:simplePos x="0" y="0"/>
                      <wp:positionH relativeFrom="page">
                        <wp:posOffset>723900</wp:posOffset>
                      </wp:positionH>
                      <wp:positionV relativeFrom="page">
                        <wp:posOffset>711835</wp:posOffset>
                      </wp:positionV>
                      <wp:extent cx="6204585" cy="3995420"/>
                      <wp:effectExtent l="0" t="0" r="0" b="0"/>
                      <wp:wrapNone/>
                      <wp:docPr id="3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4585" cy="3995420"/>
                              </a:xfrm>
                              <a:prstGeom prst="rect">
                                <a:avLst/>
                              </a:prstGeom>
                              <a:gradFill rotWithShape="1">
                                <a:gsLst>
                                  <a:gs pos="0">
                                    <a:srgbClr val="D7E3BC"/>
                                  </a:gs>
                                  <a:gs pos="100000">
                                    <a:schemeClr val="bg1">
                                      <a:lumMod val="100000"/>
                                      <a:lumOff val="0"/>
                                    </a:schemeClr>
                                  </a:gs>
                                </a:gsLst>
                                <a:path path="rect">
                                  <a:fillToRect l="100000" b="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26" style="position:absolute;margin-left:57pt;margin-top:56.05pt;width:488.55pt;height:314.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" o:allowincell="f" fillcolor="#d7e3bc" stroked="f">
                      <v:fill color2="white [3212]" rotate="t" focusposition="1" focussize="" focus="100%" type="gradientRadial">
                        <o:fill v:ext="view" type="gradientCenter"/>
                      </v:fill>
                      <w10:wrap anchorx="page" anchory="page"/>
                      <w10:anchorlock/>
                    </v:rect>
                  </w:pict>
                </mc:Fallback>
              </mc:AlternateContent>
            </w:r>
            <w:r w:rsidR="00B37353">
              <w:t>Titular principal de la historia</w:t>
            </w:r>
          </w:p>
        </w:tc>
        <w:tc>
          <w:tcPr>
            <w:tcW w:w="3240" w:type="dxa"/>
            <w:vMerge/>
            <w:shd w:val="clear" w:color="auto" w:fill="auto"/>
            <w:vAlign w:val="bottom"/>
          </w:tcPr>
          <w:p w:rsidR="00713DC3" w:rsidRDefault="00713DC3">
            <w:pPr>
              <w:pStyle w:val="encabezado4"/>
            </w:pPr>
          </w:p>
        </w:tc>
      </w:tr>
      <w:tr w:rsidR="0023229C">
        <w:trPr>
          <w:trHeight w:val="4423"/>
        </w:trPr>
        <w:tc>
          <w:tcPr>
            <w:tcW w:w="6480" w:type="dxa"/>
            <w:shd w:val="clear" w:color="auto" w:fill="auto"/>
          </w:tcPr>
          <w:p w:rsidR="00713DC3" w:rsidRDefault="00EE3F1C">
            <w:r>
              <w:rPr>
                <w:noProof/>
                <w:lang w:eastAsia="es-ES"/>
              </w:rPr>
              <mc:AlternateContent>
                <mc:Choice Requires="wps">
                  <w:drawing>
                    <wp:anchor distT="0" distB="0" distL="114300" distR="114300" simplePos="0" relativeHeight="251686912" behindDoc="0" locked="0" layoutInCell="0" allowOverlap="1">
                      <wp:simplePos x="0" y="0"/>
                      <wp:positionH relativeFrom="page">
                        <wp:posOffset>739775</wp:posOffset>
                      </wp:positionH>
                      <wp:positionV relativeFrom="page">
                        <wp:posOffset>5137785</wp:posOffset>
                      </wp:positionV>
                      <wp:extent cx="4121150" cy="2920365"/>
                      <wp:effectExtent l="0" t="3810" r="0" b="0"/>
                      <wp:wrapNone/>
                      <wp:docPr id="31"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292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713DC3" w:rsidRDefault="00B37353">
                                  <w:pPr>
                                    <w:pStyle w:val="Textoprincipaldelboletn"/>
                                  </w:pPr>
                                  <w:r>
                                    <w:t>Un título debe representar fielmente y con pocas palabras el contenido del artículo y despertar el interés del público por leerlo. Escriba primero el título. De esta manera, el título le ayudará a desarrollar el artículo centrado en este punto.</w:t>
                                  </w:r>
                                </w:p>
                                <w:p w:rsidR="00713DC3" w:rsidRDefault="00B37353">
                                  <w:pPr>
                                    <w:pStyle w:val="Textoprincipaldelboletn"/>
                                  </w:pPr>
                                  <w:r>
                                    <w:t>Algunos ejemplos: Premio internacional para un producto, Este nuevo producto le ahorrará tiempo, La campaña de suscripciones supera los objetivos y Próxima apertura de una oficina cerca de usted.</w:t>
                                  </w:r>
                                </w:p>
                                <w:p w:rsidR="00713DC3" w:rsidRDefault="00B37353">
                                  <w:pPr>
                                    <w:pStyle w:val="Textoprincipaldelboletn"/>
                                  </w:pPr>
                                  <w:r>
                                    <w:t>Una ventaja de utilizar su boletín como herramienta promocional es que puede reutilizar contenidos de otros materiales de marketing, como notas de prensa o estudios de mercado.</w:t>
                                  </w:r>
                                </w:p>
                                <w:p w:rsidR="00713DC3" w:rsidRDefault="00B37353">
                                  <w:pPr>
                                    <w:pStyle w:val="Textoprincipaldelboletn"/>
                                  </w:pPr>
                                  <w:r>
                                    <w:t>Aunque su objetivo principal al distribuir un boletín pueda ser vender sus productos o servicios, la clave del éxito del boletín es que le</w:t>
                                  </w:r>
                                  <w:r w:rsidR="007F6210">
                                    <w:t xml:space="preserve">s </w:t>
                                  </w:r>
                                  <w:r>
                                    <w:t>resulte útil a los lectores.</w:t>
                                  </w:r>
                                </w:p>
                                <w:p w:rsidR="00713DC3" w:rsidRDefault="00B37353">
                                  <w:pPr>
                                    <w:pStyle w:val="Textoprincipaldelboletn"/>
                                  </w:pPr>
                                  <w:r>
                                    <w:t>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w:t>
                                  </w:r>
                                </w:p>
                                <w:p w:rsidR="00713DC3" w:rsidRDefault="00B37353">
                                  <w:pPr>
                                    <w:pStyle w:val="Textoprincipaldelboletn"/>
                                  </w:pPr>
                                  <w:r>
                                    <w:t>Los temas que aparecen en los boletines son prácticamente ilimitados. Se pueden incluir historias centradas en tecnologías modernas o innovaciones en su campo.</w:t>
                                  </w:r>
                                </w:p>
                                <w:p w:rsidR="00713DC3" w:rsidRDefault="00713DC3">
                                  <w:pPr>
                                    <w:pStyle w:val="Textoprincipaldelboletn"/>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29" type="#_x0000_t202" style="position:absolute;margin-left:58.25pt;margin-top:404.55pt;width:324.5pt;height:229.9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" o:allowincell="f" filled="f" stroked="f" strokecolor="#bfbfbf [2412]">
                      <v:textbox inset="3.6pt,,3.6pt">
                        <w:txbxContent>
                          <w:p w:rsidR="00713DC3" w:rsidRDefault="00B37353">
                            <w:pPr>
                              <w:pStyle w:val="Textoprincipaldelboletn"/>
                            </w:pPr>
                            <w:r>
                              <w:t>Un título debe representar fielmente y con pocas palabras el contenido del artículo y despertar el interés del público por leerlo. Escriba primero el título. De esta manera, el título le ayudará a desarrollar el artículo centrado en este punto.</w:t>
                            </w:r>
                          </w:p>
                          <w:p w:rsidR="00713DC3" w:rsidRDefault="00B37353">
                            <w:pPr>
                              <w:pStyle w:val="Textoprincipaldelboletn"/>
                            </w:pPr>
                            <w:r>
                              <w:t>Algunos ejemplos: Premio internacional para un producto, Este nuevo producto le ahorrará tiempo, La campaña de suscripciones supera los objetivos y Próxima apertura de una oficina cerca de usted.</w:t>
                            </w:r>
                          </w:p>
                          <w:p w:rsidR="00713DC3" w:rsidRDefault="00B37353">
                            <w:pPr>
                              <w:pStyle w:val="Textoprincipaldelboletn"/>
                            </w:pPr>
                            <w:r>
                              <w:t>Una ventaja de utilizar su boletín como herramienta promocional es que puede reutilizar contenidos de otros materiales de marketing, como notas de prensa o estudios de mercado.</w:t>
                            </w:r>
                          </w:p>
                          <w:p w:rsidR="00713DC3" w:rsidRDefault="00B37353">
                            <w:pPr>
                              <w:pStyle w:val="Textoprincipaldelboletn"/>
                            </w:pPr>
                            <w:r>
                              <w:t>Aunque su objetivo principal al distribuir un boletín pueda ser vender sus productos o servicios, la clave del éxito del boletín es que le</w:t>
                            </w:r>
                            <w:r w:rsidR="007F6210">
                              <w:t xml:space="preserve">s </w:t>
                            </w:r>
                            <w:r>
                              <w:t>resulte útil a los lectores.</w:t>
                            </w:r>
                          </w:p>
                          <w:p w:rsidR="00713DC3" w:rsidRDefault="00B37353">
                            <w:pPr>
                              <w:pStyle w:val="Textoprincipaldelboletn"/>
                            </w:pPr>
                            <w:r>
                              <w:t>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w:t>
                            </w:r>
                          </w:p>
                          <w:p w:rsidR="00713DC3" w:rsidRDefault="00B37353">
                            <w:pPr>
                              <w:pStyle w:val="Textoprincipaldelboletn"/>
                            </w:pPr>
                            <w:r>
                              <w:t>Los temas que aparecen en los boletines son prácticamente ilimitados. Se pueden incluir historias centradas en tecnologías modernas o innovaciones en su campo.</w:t>
                            </w:r>
                          </w:p>
                          <w:p w:rsidR="00713DC3" w:rsidRDefault="00713DC3">
                            <w:pPr>
                              <w:pStyle w:val="Textoprincipaldelboletn"/>
                            </w:pPr>
                          </w:p>
                        </w:txbxContent>
                      </v:textbox>
                      <w10:wrap anchorx="page" anchory="page"/>
                    </v:shape>
                  </w:pict>
                </mc:Fallback>
              </mc:AlternateContent>
            </w:r>
          </w:p>
        </w:tc>
        <w:tc>
          <w:tcPr>
            <w:tcW w:w="3240" w:type="dxa"/>
            <w:vMerge/>
            <w:shd w:val="clear" w:color="auto" w:fill="auto"/>
          </w:tcPr>
          <w:p w:rsidR="00713DC3" w:rsidRDefault="00713DC3"/>
        </w:tc>
      </w:tr>
      <w:tr w:rsidR="0023229C">
        <w:trPr>
          <w:trHeight w:hRule="exact" w:val="720"/>
        </w:trPr>
        <w:tc>
          <w:tcPr>
            <w:tcW w:w="6480" w:type="dxa"/>
            <w:shd w:val="clear" w:color="auto" w:fill="auto"/>
            <w:vAlign w:val="bottom"/>
          </w:tcPr>
          <w:p w:rsidR="00713DC3" w:rsidRDefault="00B37353">
            <w:pPr>
              <w:pStyle w:val="encabezado4"/>
            </w:pPr>
            <w:r>
              <w:t>Titular secundario de la historia</w:t>
            </w:r>
          </w:p>
        </w:tc>
        <w:tc>
          <w:tcPr>
            <w:tcW w:w="3240" w:type="dxa"/>
            <w:vMerge/>
            <w:shd w:val="clear" w:color="auto" w:fill="auto"/>
          </w:tcPr>
          <w:p w:rsidR="00713DC3" w:rsidRDefault="00713DC3"/>
        </w:tc>
      </w:tr>
      <w:tr w:rsidR="0023229C">
        <w:trPr>
          <w:trHeight w:val="1534"/>
        </w:trPr>
        <w:tc>
          <w:tcPr>
            <w:tcW w:w="6480" w:type="dxa"/>
            <w:shd w:val="clear" w:color="auto" w:fill="auto"/>
          </w:tcPr>
          <w:p w:rsidR="00713DC3" w:rsidRDefault="00EE3F1C">
            <w:r>
              <w:rPr>
                <w:noProof/>
                <w:lang w:eastAsia="es-ES"/>
              </w:rPr>
              <mc:AlternateContent>
                <mc:Choice Requires="wps">
                  <w:drawing>
                    <wp:anchor distT="0" distB="0" distL="114300" distR="114300" simplePos="0" relativeHeight="251687936" behindDoc="0" locked="0" layoutInCell="0" allowOverlap="1">
                      <wp:simplePos x="0" y="0"/>
                      <wp:positionH relativeFrom="page">
                        <wp:posOffset>739775</wp:posOffset>
                      </wp:positionH>
                      <wp:positionV relativeFrom="page">
                        <wp:posOffset>8434070</wp:posOffset>
                      </wp:positionV>
                      <wp:extent cx="4121150" cy="878205"/>
                      <wp:effectExtent l="0" t="4445" r="0" b="3175"/>
                      <wp:wrapNone/>
                      <wp:docPr id="29"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87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713DC3" w:rsidRDefault="00B37353">
                                  <w:pPr>
                                    <w:pStyle w:val="Textoprincipaldelboletn"/>
                                  </w:pPr>
                                  <w:r>
                                    <w:t xml:space="preserve">Medite sobre su artículo y pregúntese si la imagen apoya o refuerza el mensaje que intenta transmitir. Procure no seleccionar imágenes que parezcan fuera de contexto. Microsoft le ofrece miles de imágenes prediseñadas para elegir, que puede importar en su boletín.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030" type="#_x0000_t202" style="position:absolute;margin-left:58.25pt;margin-top:664.1pt;width:324.5pt;height:69.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" o:allowincell="f" filled="f" stroked="f" strokecolor="#bfbfbf [2412]">
                      <v:textbox inset="3.6pt,,3.6pt">
                        <w:txbxContent>
                          <w:p w:rsidR="00713DC3" w:rsidRDefault="00B37353">
                            <w:pPr>
                              <w:pStyle w:val="Textoprincipaldelboletn"/>
                            </w:pPr>
                            <w:r>
                              <w:t xml:space="preserve">Medite sobre su artículo y pregúntese si la imagen apoya o refuerza el mensaje que intenta transmitir. Procure no seleccionar imágenes que parezcan fuera de contexto. Microsoft le ofrece miles de imágenes prediseñadas para elegir, que puede importar en su boletín. </w:t>
                            </w:r>
                          </w:p>
                        </w:txbxContent>
                      </v:textbox>
                      <w10:wrap anchorx="page" anchory="page"/>
                    </v:shape>
                  </w:pict>
                </mc:Fallback>
              </mc:AlternateContent>
            </w:r>
          </w:p>
        </w:tc>
        <w:tc>
          <w:tcPr>
            <w:tcW w:w="3240" w:type="dxa"/>
            <w:vMerge/>
            <w:shd w:val="clear" w:color="auto" w:fill="auto"/>
          </w:tcPr>
          <w:p w:rsidR="00713DC3" w:rsidRDefault="00713DC3"/>
        </w:tc>
      </w:tr>
    </w:tbl>
    <w:p w:rsidR="00713DC3" w:rsidRDefault="00EE3F1C">
      <w:r>
        <w:rPr>
          <w:noProof/>
          <w:lang w:eastAsia="es-ES"/>
        </w:rPr>
        <mc:AlternateContent>
          <mc:Choice Requires="wps">
            <w:drawing>
              <wp:anchor distT="0" distB="0" distL="114300" distR="114300" simplePos="0" relativeHeight="251708416" behindDoc="0" locked="1" layoutInCell="0" allowOverlap="1">
                <wp:simplePos x="0" y="0"/>
                <wp:positionH relativeFrom="page">
                  <wp:posOffset>4855210</wp:posOffset>
                </wp:positionH>
                <wp:positionV relativeFrom="page">
                  <wp:posOffset>9125585</wp:posOffset>
                </wp:positionV>
                <wp:extent cx="2057400" cy="274320"/>
                <wp:effectExtent l="0" t="635" r="2540" b="1270"/>
                <wp:wrapNone/>
                <wp:docPr id="28"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432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382.3pt;margin-top:718.55pt;width:162pt;height:21.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" o:allowincell="f" fillcolor="#c3d69b" stroked="f">
                <w10:wrap anchorx="page" anchory="page"/>
                <w10:anchorlock/>
              </v:rect>
            </w:pict>
          </mc:Fallback>
        </mc:AlternateContent>
      </w:r>
      <w:r w:rsidR="00B37353">
        <w:br w:type="page"/>
      </w:r>
    </w:p>
    <w:tbl>
      <w:tblPr>
        <w:tblStyle w:val="Tablaconcuadrcula"/>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3240"/>
        <w:gridCol w:w="3240"/>
        <w:gridCol w:w="3240"/>
      </w:tblGrid>
      <w:tr w:rsidR="0023229C">
        <w:trPr>
          <w:trHeight w:hRule="exact" w:val="576"/>
          <w:jc w:val="center"/>
        </w:trPr>
        <w:tc>
          <w:tcPr>
            <w:tcW w:w="9720" w:type="dxa"/>
            <w:gridSpan w:val="3"/>
            <w:shd w:val="clear" w:color="auto" w:fill="auto"/>
            <w:vAlign w:val="bottom"/>
          </w:tcPr>
          <w:p w:rsidR="00713DC3" w:rsidRDefault="00EE3F1C">
            <w:pPr>
              <w:pStyle w:val="Nmerodepgina-Izquierda"/>
              <w:ind w:left="0"/>
            </w:pPr>
            <w:r>
              <w:rPr>
                <w:noProof/>
                <w:lang w:eastAsia="es-ES"/>
              </w:rPr>
              <w:lastRenderedPageBreak/>
              <mc:AlternateContent>
                <mc:Choice Requires="wps">
                  <w:drawing>
                    <wp:anchor distT="0" distB="0" distL="114300" distR="114300" simplePos="0" relativeHeight="251640830" behindDoc="0" locked="1" layoutInCell="0" allowOverlap="1">
                      <wp:simplePos x="0" y="0"/>
                      <wp:positionH relativeFrom="page">
                        <wp:posOffset>786130</wp:posOffset>
                      </wp:positionH>
                      <wp:positionV relativeFrom="page">
                        <wp:posOffset>713105</wp:posOffset>
                      </wp:positionV>
                      <wp:extent cx="2057400" cy="457200"/>
                      <wp:effectExtent l="0" t="0" r="4445" b="1270"/>
                      <wp:wrapNone/>
                      <wp:docPr id="27"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DC3" w:rsidRDefault="008070A0">
                                  <w:pPr>
                                    <w:pStyle w:val="Nmerodepgina-Izquierda"/>
                                  </w:pPr>
                                  <w:r>
                                    <w:fldChar w:fldCharType="begin"/>
                                  </w:r>
                                  <w:r>
                                    <w:instrText xml:space="preserve"> PAGE  \* MERGEFORMAT </w:instrText>
                                  </w:r>
                                  <w:r>
                                    <w:fldChar w:fldCharType="separate"/>
                                  </w:r>
                                  <w:r w:rsidR="00B37353">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31" style="position:absolute;margin-left:61.9pt;margin-top:56.15pt;width:162pt;height:36pt;z-index:251640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" o:allowincell="f" fillcolor="#c3d69b" stroked="f">
                      <v:textbox>
                        <w:txbxContent>
                          <w:p w:rsidR="00713DC3" w:rsidRDefault="008070A0">
                            <w:pPr>
                              <w:pStyle w:val="Nmerodepgina-Izquierda"/>
                            </w:pPr>
                            <w:r>
                              <w:fldChar w:fldCharType="begin"/>
                            </w:r>
                            <w:r>
                              <w:instrText xml:space="preserve"> PAGE  \* MERGEFORMAT </w:instrText>
                            </w:r>
                            <w:r>
                              <w:fldChar w:fldCharType="separate"/>
                            </w:r>
                            <w:r w:rsidR="00B37353">
                              <w:rPr>
                                <w:noProof/>
                              </w:rPr>
                              <w:t>2</w:t>
                            </w:r>
                            <w:r>
                              <w:rPr>
                                <w:noProof/>
                              </w:rPr>
                              <w:fldChar w:fldCharType="end"/>
                            </w:r>
                          </w:p>
                        </w:txbxContent>
                      </v:textbox>
                      <w10:wrap anchorx="page" anchory="page"/>
                      <w10:anchorlock/>
                    </v:rect>
                  </w:pict>
                </mc:Fallback>
              </mc:AlternateContent>
            </w:r>
          </w:p>
        </w:tc>
      </w:tr>
      <w:tr w:rsidR="0023229C">
        <w:trPr>
          <w:trHeight w:hRule="exact" w:val="720"/>
          <w:jc w:val="center"/>
        </w:trPr>
        <w:tc>
          <w:tcPr>
            <w:tcW w:w="3240" w:type="dxa"/>
            <w:shd w:val="clear" w:color="auto" w:fill="auto"/>
            <w:vAlign w:val="bottom"/>
          </w:tcPr>
          <w:p w:rsidR="00713DC3" w:rsidRDefault="00EE3F1C">
            <w:pPr>
              <w:pStyle w:val="encabezado4"/>
            </w:pPr>
            <w:r>
              <w:rPr>
                <w:noProof/>
                <w:lang w:eastAsia="es-ES"/>
              </w:rPr>
              <mc:AlternateContent>
                <mc:Choice Requires="wps">
                  <w:drawing>
                    <wp:anchor distT="0" distB="0" distL="114300" distR="114300" simplePos="0" relativeHeight="251691008" behindDoc="0" locked="0" layoutInCell="0" allowOverlap="1">
                      <wp:simplePos x="0" y="0"/>
                      <wp:positionH relativeFrom="page">
                        <wp:posOffset>786130</wp:posOffset>
                      </wp:positionH>
                      <wp:positionV relativeFrom="page">
                        <wp:posOffset>1069975</wp:posOffset>
                      </wp:positionV>
                      <wp:extent cx="2057400" cy="2701925"/>
                      <wp:effectExtent l="0" t="3175" r="4445" b="0"/>
                      <wp:wrapNone/>
                      <wp:docPr id="26"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0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DC3" w:rsidRDefault="00E85720">
                                  <w:r>
                                    <w:rPr>
                                      <w:noProof/>
                                      <w:lang w:eastAsia="es-ES"/>
                                    </w:rPr>
                                    <w:drawing>
                                      <wp:inline distT="0" distB="0" distL="0" distR="0">
                                        <wp:extent cx="2384615" cy="2707765"/>
                                        <wp:effectExtent l="0" t="0" r="0" b="0"/>
                                        <wp:docPr id="30"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3"/>
                                                <a:srcRect l="12127"/>
                                                <a:stretch>
                                                  <a:fillRect/>
                                                </a:stretch>
                                              </pic:blipFill>
                                              <pic:spPr>
                                                <a:xfrm>
                                                  <a:off x="0" y="0"/>
                                                  <a:ext cx="2389068" cy="2713354"/>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32" type="#_x0000_t202" style="position:absolute;left:0;text-align:left;margin-left:61.9pt;margin-top:84.25pt;width:162pt;height:212.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cJQ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" o:allowincell="f" filled="f" stroked="f">
                      <v:textbox inset="0,0,0,0">
                        <w:txbxContent>
                          <w:p w:rsidR="00713DC3" w:rsidRDefault="00E85720">
                            <w:r>
                              <w:rPr>
                                <w:noProof/>
                                <w:lang w:eastAsia="es-ES"/>
                              </w:rPr>
                              <w:drawing>
                                <wp:inline distT="0" distB="0" distL="0" distR="0">
                                  <wp:extent cx="2384615" cy="2707765"/>
                                  <wp:effectExtent l="0" t="0" r="0" b="0"/>
                                  <wp:docPr id="30"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3"/>
                                          <a:srcRect l="12127"/>
                                          <a:stretch>
                                            <a:fillRect/>
                                          </a:stretch>
                                        </pic:blipFill>
                                        <pic:spPr>
                                          <a:xfrm>
                                            <a:off x="0" y="0"/>
                                            <a:ext cx="2389068" cy="2713354"/>
                                          </a:xfrm>
                                          <a:prstGeom prst="rect">
                                            <a:avLst/>
                                          </a:prstGeom>
                                        </pic:spPr>
                                      </pic:pic>
                                    </a:graphicData>
                                  </a:graphic>
                                </wp:inline>
                              </w:drawing>
                            </w:r>
                          </w:p>
                        </w:txbxContent>
                      </v:textbox>
                      <w10:wrap anchorx="page" anchory="page"/>
                    </v:shape>
                  </w:pict>
                </mc:Fallback>
              </mc:AlternateContent>
            </w:r>
          </w:p>
        </w:tc>
        <w:tc>
          <w:tcPr>
            <w:tcW w:w="6480" w:type="dxa"/>
            <w:gridSpan w:val="2"/>
            <w:shd w:val="clear" w:color="auto" w:fill="auto"/>
            <w:vAlign w:val="bottom"/>
          </w:tcPr>
          <w:p w:rsidR="00713DC3" w:rsidRDefault="00B37353">
            <w:pPr>
              <w:pStyle w:val="encabezado4"/>
            </w:pPr>
            <w:r>
              <w:t>Título de artículo interno</w:t>
            </w:r>
          </w:p>
        </w:tc>
      </w:tr>
      <w:tr w:rsidR="0023229C">
        <w:trPr>
          <w:trHeight w:val="3208"/>
          <w:jc w:val="center"/>
        </w:trPr>
        <w:tc>
          <w:tcPr>
            <w:tcW w:w="3240" w:type="dxa"/>
            <w:shd w:val="clear" w:color="auto" w:fill="auto"/>
          </w:tcPr>
          <w:p w:rsidR="00713DC3" w:rsidRDefault="00EE3F1C">
            <w:r>
              <w:rPr>
                <w:noProof/>
                <w:lang w:eastAsia="es-ES"/>
              </w:rPr>
              <mc:AlternateContent>
                <mc:Choice Requires="wps">
                  <w:drawing>
                    <wp:anchor distT="0" distB="0" distL="114300" distR="114300" simplePos="0" relativeHeight="251654144" behindDoc="0" locked="0" layoutInCell="0" allowOverlap="1">
                      <wp:simplePos x="0" y="0"/>
                      <wp:positionH relativeFrom="page">
                        <wp:posOffset>4892040</wp:posOffset>
                      </wp:positionH>
                      <wp:positionV relativeFrom="page">
                        <wp:posOffset>1527175</wp:posOffset>
                      </wp:positionV>
                      <wp:extent cx="2061210" cy="2244725"/>
                      <wp:effectExtent l="0" t="3175" r="0" b="0"/>
                      <wp:wrapNone/>
                      <wp:docPr id="2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224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linkedTxbx id="8" seq="1"/>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33" type="#_x0000_t202" style="position:absolute;margin-left:385.2pt;margin-top:120.25pt;width:162.3pt;height:176.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" o:allowincell="f" filled="f" stroked="f" strokecolor="#bfbfbf [2412]">
                      <v:textbox inset="3.6pt,,3.6pt">
                        <w:txbxContent/>
                      </v:textbox>
                      <w10:wrap anchorx="page" anchory="page"/>
                    </v:shape>
                  </w:pict>
                </mc:Fallback>
              </mc:AlternateContent>
            </w:r>
            <w:r>
              <w:rPr>
                <w:noProof/>
                <w:lang w:eastAsia="es-ES"/>
              </w:rPr>
              <mc:AlternateContent>
                <mc:Choice Requires="wps">
                  <w:drawing>
                    <wp:anchor distT="0" distB="0" distL="114300" distR="114300" simplePos="0" relativeHeight="251655168" behindDoc="0" locked="0" layoutInCell="0" allowOverlap="1">
                      <wp:simplePos x="0" y="0"/>
                      <wp:positionH relativeFrom="page">
                        <wp:posOffset>2828290</wp:posOffset>
                      </wp:positionH>
                      <wp:positionV relativeFrom="page">
                        <wp:posOffset>1527175</wp:posOffset>
                      </wp:positionV>
                      <wp:extent cx="2069465" cy="1993265"/>
                      <wp:effectExtent l="0" t="3175" r="0" b="3810"/>
                      <wp:wrapNone/>
                      <wp:docPr id="24"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99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id="8">
                              <w:txbxContent>
                                <w:p w:rsidR="00713DC3" w:rsidRDefault="00B37353">
                                  <w:pPr>
                                    <w:pStyle w:val="Textoprincipaldelboletn"/>
                                  </w:pPr>
                                  <w:r>
                                    <w:t>Un título debe representar fielmente y con pocas palabras el contenido del artículo y despertar el interés del público por leerlo. Escriba primero el título. De esta manera, el título le ayudará a desarrollar el artículo centrado en este punto.</w:t>
                                  </w:r>
                                </w:p>
                                <w:p w:rsidR="00713DC3" w:rsidRDefault="00B37353">
                                  <w:pPr>
                                    <w:pStyle w:val="Textoprincipaldelboletn"/>
                                  </w:pPr>
                                  <w:r>
                                    <w:t>Algunos ejemplos: Premio internacional para un producto, Este nuevo producto le ahorrará tiempo, La campaña de suscripciones supera los objetivos y Próxima apertura de una oficina cerca de usted.</w:t>
                                  </w:r>
                                </w:p>
                                <w:p w:rsidR="00713DC3" w:rsidRDefault="00B37353">
                                  <w:pPr>
                                    <w:pStyle w:val="Textoprincipaldelboletn"/>
                                  </w:pPr>
                                  <w:r>
                                    <w:t>Una ventaja de utilizar su boletín como herramienta promocional es que puede reutilizar contenidos de otros materiales de marketing, como notas de prensa o estudios de mercado.</w:t>
                                  </w:r>
                                </w:p>
                                <w:p w:rsidR="00713DC3" w:rsidRDefault="00B37353">
                                  <w:pPr>
                                    <w:pStyle w:val="Textoprincipaldelboletn"/>
                                  </w:pPr>
                                  <w:r>
                                    <w:t xml:space="preserve">Aunque su objetivo principal al distribuir un boletín pueda ser vender sus productos o servicios, la clave del éxito del boletín es que </w:t>
                                  </w:r>
                                  <w:r w:rsidR="00447D2C">
                                    <w:t>les</w:t>
                                  </w:r>
                                  <w:r>
                                    <w:t xml:space="preserve"> resulte útil a los lectores.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34" type="#_x0000_t202" style="position:absolute;margin-left:222.7pt;margin-top:120.25pt;width:162.95pt;height:156.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" o:allowincell="f" filled="f" stroked="f" strokecolor="#bfbfbf [2412]">
                      <v:textbox style="mso-next-textbox:#Text Box 356" inset="3.6pt,,3.6pt">
                        <w:txbxContent>
                          <w:p w:rsidR="00713DC3" w:rsidRDefault="00B37353">
                            <w:pPr>
                              <w:pStyle w:val="Textoprincipaldelboletn"/>
                            </w:pPr>
                            <w:r>
                              <w:t>Un título debe representar fielmente y con pocas palabras el contenido del artículo y despertar el interés del público por leerlo. Escriba primero el título. De esta manera, el título le ayudará a desarrollar el artículo centrado en este punto.</w:t>
                            </w:r>
                          </w:p>
                          <w:p w:rsidR="00713DC3" w:rsidRDefault="00B37353">
                            <w:pPr>
                              <w:pStyle w:val="Textoprincipaldelboletn"/>
                            </w:pPr>
                            <w:r>
                              <w:t>Algunos ejemplos: Premio internacional para un producto, Este nuevo producto le ahorrará tiempo, La campaña de suscripciones supera los objetivos y Próxima apertura de una oficina cerca de usted.</w:t>
                            </w:r>
                          </w:p>
                          <w:p w:rsidR="00713DC3" w:rsidRDefault="00B37353">
                            <w:pPr>
                              <w:pStyle w:val="Textoprincipaldelboletn"/>
                            </w:pPr>
                            <w:r>
                              <w:t>Una ventaja de utilizar su boletín como herramienta promocional es que puede reutilizar contenidos de otros materiales de marketing, como notas de prensa o estudios de mercado.</w:t>
                            </w:r>
                          </w:p>
                          <w:p w:rsidR="00713DC3" w:rsidRDefault="00B37353">
                            <w:pPr>
                              <w:pStyle w:val="Textoprincipaldelboletn"/>
                            </w:pPr>
                            <w:r>
                              <w:t xml:space="preserve">Aunque su objetivo principal al distribuir un boletín pueda ser vender sus productos o servicios, la clave del éxito del boletín es que </w:t>
                            </w:r>
                            <w:r w:rsidR="00447D2C">
                              <w:t>les</w:t>
                            </w:r>
                            <w:r>
                              <w:t xml:space="preserve"> resulte útil a los lectores.</w:t>
                            </w:r>
                          </w:p>
                        </w:txbxContent>
                      </v:textbox>
                      <w10:wrap anchorx="page" anchory="page"/>
                    </v:shape>
                  </w:pict>
                </mc:Fallback>
              </mc:AlternateContent>
            </w:r>
          </w:p>
        </w:tc>
        <w:tc>
          <w:tcPr>
            <w:tcW w:w="3240" w:type="dxa"/>
            <w:shd w:val="clear" w:color="auto" w:fill="auto"/>
          </w:tcPr>
          <w:p w:rsidR="00713DC3" w:rsidRDefault="00713DC3"/>
        </w:tc>
        <w:tc>
          <w:tcPr>
            <w:tcW w:w="3240" w:type="dxa"/>
            <w:shd w:val="clear" w:color="auto" w:fill="auto"/>
          </w:tcPr>
          <w:p w:rsidR="00713DC3" w:rsidRDefault="00713DC3"/>
        </w:tc>
      </w:tr>
      <w:tr w:rsidR="0023229C">
        <w:trPr>
          <w:trHeight w:hRule="exact" w:val="288"/>
          <w:jc w:val="center"/>
        </w:trPr>
        <w:tc>
          <w:tcPr>
            <w:tcW w:w="9720" w:type="dxa"/>
            <w:gridSpan w:val="3"/>
            <w:tcBorders>
              <w:bottom w:val="single" w:sz="4" w:space="0" w:color="C2D69B" w:themeColor="accent3" w:themeTint="99"/>
            </w:tcBorders>
            <w:shd w:val="clear" w:color="auto" w:fill="auto"/>
            <w:vAlign w:val="bottom"/>
          </w:tcPr>
          <w:p w:rsidR="00713DC3" w:rsidRDefault="00713DC3"/>
        </w:tc>
      </w:tr>
      <w:tr w:rsidR="0023229C">
        <w:trPr>
          <w:trHeight w:hRule="exact" w:val="1005"/>
          <w:jc w:val="center"/>
        </w:trPr>
        <w:tc>
          <w:tcPr>
            <w:tcW w:w="3240" w:type="dxa"/>
            <w:tcBorders>
              <w:top w:val="single" w:sz="4" w:space="0" w:color="C2D69B" w:themeColor="accent3" w:themeTint="99"/>
              <w:bottom w:val="single" w:sz="4" w:space="0" w:color="C2D69B" w:themeColor="accent3" w:themeTint="99"/>
            </w:tcBorders>
            <w:shd w:val="clear" w:color="auto" w:fill="auto"/>
            <w:vAlign w:val="center"/>
          </w:tcPr>
          <w:p w:rsidR="00713DC3" w:rsidRDefault="00EE3F1C">
            <w:pPr>
              <w:pStyle w:val="Citalarga"/>
            </w:pPr>
            <w:r>
              <w:rPr>
                <w:noProof/>
                <w:lang w:eastAsia="es-ES"/>
              </w:rPr>
              <mc:AlternateContent>
                <mc:Choice Requires="wps">
                  <w:drawing>
                    <wp:anchor distT="0" distB="0" distL="114300" distR="114300" simplePos="0" relativeHeight="251656192" behindDoc="0" locked="0" layoutInCell="0" allowOverlap="1">
                      <wp:simplePos x="0" y="0"/>
                      <wp:positionH relativeFrom="page">
                        <wp:posOffset>786130</wp:posOffset>
                      </wp:positionH>
                      <wp:positionV relativeFrom="page">
                        <wp:posOffset>4413250</wp:posOffset>
                      </wp:positionV>
                      <wp:extent cx="2057400" cy="4787900"/>
                      <wp:effectExtent l="0" t="3175" r="4445" b="0"/>
                      <wp:wrapNone/>
                      <wp:docPr id="2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787900"/>
                              </a:xfrm>
                              <a:prstGeom prst="rect">
                                <a:avLst/>
                              </a:prstGeom>
                              <a:solidFill>
                                <a:schemeClr val="bg1">
                                  <a:lumMod val="95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713DC3" w:rsidRDefault="00B37353">
                                  <w:pPr>
                                    <w:pStyle w:val="Ttulodebarralateral"/>
                                  </w:pPr>
                                  <w:r>
                                    <w:t>Título de artículo interno</w:t>
                                  </w:r>
                                </w:p>
                                <w:p w:rsidR="00713DC3" w:rsidRDefault="00B37353">
                                  <w:pPr>
                                    <w:pStyle w:val="Textoprincipaldelabarralateral"/>
                                  </w:pPr>
                                  <w:r>
                                    <w:t>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w:t>
                                  </w:r>
                                </w:p>
                                <w:p w:rsidR="00713DC3" w:rsidRDefault="00B37353">
                                  <w:pPr>
                                    <w:pStyle w:val="Textoprincipaldelabarralateral"/>
                                  </w:pPr>
                                  <w:r>
                                    <w:t>También puede resaltar tendencias empresariales o económicas, o hacer predicciones para sus clientes.</w:t>
                                  </w:r>
                                </w:p>
                                <w:p w:rsidR="00713DC3" w:rsidRDefault="00B37353">
                                  <w:pPr>
                                    <w:pStyle w:val="Textoprincipaldelabarralateral"/>
                                  </w:pPr>
                                  <w:r>
                                    <w:t>Si el boletín se distribuye internamente, puede incluir comentarios sobre nuevos procedimientos o necesidades de los proveedores.</w:t>
                                  </w:r>
                                </w:p>
                                <w:p w:rsidR="00713DC3" w:rsidRDefault="00B37353">
                                  <w:pPr>
                                    <w:pStyle w:val="Textoprincipaldelabarralateral"/>
                                  </w:pPr>
                                  <w:r>
                                    <w:t>La selección de imágenes o gráficos es una parte importante de la incorporación de contenidos a un boletín.</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35" type="#_x0000_t202" style="position:absolute;margin-left:61.9pt;margin-top:347.5pt;width:162pt;height:37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" o:allowincell="f" fillcolor="#f2f2f2 [3052]" stroked="f" strokecolor="#bfbfbf [2412]">
                      <v:textbox inset="14.4pt,7.2pt,14.4pt,7.2pt">
                        <w:txbxContent>
                          <w:p w:rsidR="00713DC3" w:rsidRDefault="00B37353">
                            <w:pPr>
                              <w:pStyle w:val="Ttulodebarralateral"/>
                            </w:pPr>
                            <w:r>
                              <w:t>Título de artículo interno</w:t>
                            </w:r>
                          </w:p>
                          <w:p w:rsidR="00713DC3" w:rsidRDefault="00B37353">
                            <w:pPr>
                              <w:pStyle w:val="Textoprincipaldelabarralateral"/>
                            </w:pPr>
                            <w:r>
                              <w:t>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w:t>
                            </w:r>
                          </w:p>
                          <w:p w:rsidR="00713DC3" w:rsidRDefault="00B37353">
                            <w:pPr>
                              <w:pStyle w:val="Textoprincipaldelabarralateral"/>
                            </w:pPr>
                            <w:r>
                              <w:t>También puede resaltar tendencias empresariales o económicas, o hacer predicciones para sus clientes.</w:t>
                            </w:r>
                          </w:p>
                          <w:p w:rsidR="00713DC3" w:rsidRDefault="00B37353">
                            <w:pPr>
                              <w:pStyle w:val="Textoprincipaldelabarralateral"/>
                            </w:pPr>
                            <w:r>
                              <w:t>Si el boletín se distribuye internamente, puede incluir comentarios sobre nuevos procedimientos o necesidades de los proveedores.</w:t>
                            </w:r>
                          </w:p>
                          <w:p w:rsidR="00713DC3" w:rsidRDefault="00B37353">
                            <w:pPr>
                              <w:pStyle w:val="Textoprincipaldelabarralateral"/>
                            </w:pPr>
                            <w:r>
                              <w:t>La selección de imágenes o gráficos es una parte importante de la incorporación de contenidos a un boletín.</w:t>
                            </w:r>
                          </w:p>
                        </w:txbxContent>
                      </v:textbox>
                      <w10:wrap anchorx="page" anchory="page"/>
                    </v:shape>
                  </w:pict>
                </mc:Fallback>
              </mc:AlternateContent>
            </w:r>
            <w:r>
              <w:rPr>
                <w:noProof/>
                <w:lang w:eastAsia="es-ES"/>
              </w:rPr>
              <mc:AlternateContent>
                <mc:Choice Requires="wps">
                  <w:drawing>
                    <wp:anchor distT="0" distB="0" distL="114300" distR="114300" simplePos="0" relativeHeight="251657216" behindDoc="0" locked="0" layoutInCell="0" allowOverlap="1">
                      <wp:simplePos x="0" y="0"/>
                      <wp:positionH relativeFrom="page">
                        <wp:posOffset>789940</wp:posOffset>
                      </wp:positionH>
                      <wp:positionV relativeFrom="page">
                        <wp:posOffset>3836035</wp:posOffset>
                      </wp:positionV>
                      <wp:extent cx="6200775" cy="647700"/>
                      <wp:effectExtent l="0" t="0" r="635" b="2540"/>
                      <wp:wrapNone/>
                      <wp:docPr id="2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85000"/>
                                        <a:lumOff val="0"/>
                                      </a:schemeClr>
                                    </a:solidFill>
                                    <a:miter lim="800000"/>
                                    <a:headEnd/>
                                    <a:tailEnd/>
                                  </a14:hiddenLine>
                                </a:ext>
                              </a:extLst>
                            </wps:spPr>
                            <wps:txbx>
                              <w:txbxContent>
                                <w:p w:rsidR="00713DC3" w:rsidRDefault="00B37353">
                                  <w:pPr>
                                    <w:pStyle w:val="Citalarga"/>
                                  </w:pPr>
                                  <w:r>
                                    <w:t>Reemplace este texto con una cita del documento o un resumen de un punto interesante. Puede colocar el cuadro de texto en cualquier lugar del documento.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36" type="#_x0000_t202" style="position:absolute;margin-left:62.2pt;margin-top:302.05pt;width:488.25pt;height: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" o:allowincell="f" filled="f" stroked="f" strokecolor="#d8d8d8 [2732]">
                      <v:textbox>
                        <w:txbxContent>
                          <w:p w:rsidR="00713DC3" w:rsidRDefault="00B37353">
                            <w:pPr>
                              <w:pStyle w:val="Citalarga"/>
                            </w:pPr>
                            <w:r>
                              <w:t>Reemplace este texto con una cita del documento o un resumen de un punto interesante. Puede colocar el cuadro de texto en cualquier lugar del documento.</w:t>
                            </w:r>
                          </w:p>
                        </w:txbxContent>
                      </v:textbox>
                      <w10:wrap anchorx="page" anchory="page"/>
                    </v:shape>
                  </w:pict>
                </mc:Fallback>
              </mc:AlternateContent>
            </w:r>
          </w:p>
        </w:tc>
        <w:tc>
          <w:tcPr>
            <w:tcW w:w="6480" w:type="dxa"/>
            <w:gridSpan w:val="2"/>
            <w:tcBorders>
              <w:top w:val="single" w:sz="4" w:space="0" w:color="C2D69B" w:themeColor="accent3" w:themeTint="99"/>
              <w:bottom w:val="single" w:sz="4" w:space="0" w:color="C2D69B" w:themeColor="accent3" w:themeTint="99"/>
            </w:tcBorders>
            <w:shd w:val="clear" w:color="auto" w:fill="auto"/>
            <w:vAlign w:val="center"/>
          </w:tcPr>
          <w:p w:rsidR="00713DC3" w:rsidRDefault="00713DC3">
            <w:pPr>
              <w:pStyle w:val="Citalarga"/>
            </w:pPr>
          </w:p>
        </w:tc>
      </w:tr>
      <w:tr w:rsidR="0023229C">
        <w:trPr>
          <w:trHeight w:hRule="exact" w:val="720"/>
          <w:jc w:val="center"/>
        </w:trPr>
        <w:tc>
          <w:tcPr>
            <w:tcW w:w="3240" w:type="dxa"/>
            <w:tcBorders>
              <w:top w:val="single" w:sz="4" w:space="0" w:color="C2D69B" w:themeColor="accent3" w:themeTint="99"/>
            </w:tcBorders>
            <w:shd w:val="clear" w:color="auto" w:fill="auto"/>
            <w:vAlign w:val="bottom"/>
          </w:tcPr>
          <w:p w:rsidR="00713DC3" w:rsidRDefault="00713DC3">
            <w:pPr>
              <w:pStyle w:val="encabezado4"/>
            </w:pPr>
          </w:p>
        </w:tc>
        <w:tc>
          <w:tcPr>
            <w:tcW w:w="6480" w:type="dxa"/>
            <w:gridSpan w:val="2"/>
            <w:tcBorders>
              <w:top w:val="single" w:sz="4" w:space="0" w:color="C2D69B" w:themeColor="accent3" w:themeTint="99"/>
            </w:tcBorders>
            <w:shd w:val="clear" w:color="auto" w:fill="auto"/>
            <w:vAlign w:val="bottom"/>
          </w:tcPr>
          <w:p w:rsidR="00713DC3" w:rsidRDefault="00B37353">
            <w:pPr>
              <w:pStyle w:val="encabezado4"/>
            </w:pPr>
            <w:r>
              <w:t>Título de artículo interno</w:t>
            </w:r>
          </w:p>
        </w:tc>
      </w:tr>
      <w:tr w:rsidR="0023229C">
        <w:trPr>
          <w:trHeight w:val="7078"/>
          <w:jc w:val="center"/>
        </w:trPr>
        <w:tc>
          <w:tcPr>
            <w:tcW w:w="3240" w:type="dxa"/>
            <w:shd w:val="clear" w:color="auto" w:fill="auto"/>
          </w:tcPr>
          <w:p w:rsidR="00713DC3" w:rsidRDefault="00EE3F1C">
            <w:r>
              <w:rPr>
                <w:noProof/>
                <w:lang w:eastAsia="es-ES"/>
              </w:rPr>
              <mc:AlternateContent>
                <mc:Choice Requires="wps">
                  <w:drawing>
                    <wp:anchor distT="0" distB="0" distL="114300" distR="114300" simplePos="0" relativeHeight="251704320" behindDoc="0" locked="0" layoutInCell="0" allowOverlap="1">
                      <wp:simplePos x="0" y="0"/>
                      <wp:positionH relativeFrom="page">
                        <wp:posOffset>2828290</wp:posOffset>
                      </wp:positionH>
                      <wp:positionV relativeFrom="page">
                        <wp:posOffset>4894580</wp:posOffset>
                      </wp:positionV>
                      <wp:extent cx="4134485" cy="4373245"/>
                      <wp:effectExtent l="0" t="0" r="0" b="0"/>
                      <wp:wrapNone/>
                      <wp:docPr id="2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437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713DC3" w:rsidRDefault="00B37353">
                                  <w:pPr>
                                    <w:pStyle w:val="Textoprincipaldelboletn"/>
                                  </w:pPr>
                                  <w:r>
                                    <w:t>Un título debe representar fielmente y con pocas palabras el contenido del artículo y despertar el interés del público por leerlo. Escriba primero el título. De esta manera, el título le ayudará a desarrollar el artículo centrado en este punto.</w:t>
                                  </w:r>
                                </w:p>
                                <w:p w:rsidR="00713DC3" w:rsidRDefault="00B37353">
                                  <w:pPr>
                                    <w:pStyle w:val="Textoprincipaldelboletn"/>
                                  </w:pPr>
                                  <w:r>
                                    <w:t>Algunos ejemplos: Premio internacional para un producto, Este nuevo producto le ahorrará tiempo, La campaña de suscripciones supera los objetivos y Próxima apertura de una oficina cerca de usted.</w:t>
                                  </w:r>
                                </w:p>
                                <w:p w:rsidR="00713DC3" w:rsidRDefault="00B37353">
                                  <w:pPr>
                                    <w:pStyle w:val="Textoprincipaldelboletn"/>
                                  </w:pPr>
                                  <w:r>
                                    <w:t>Una ventaja de utilizar su boletín como herramienta promocional es que puede reutilizar contenidos de otros materiales de marketing, como notas de prensa o estudios de mercado.</w:t>
                                  </w:r>
                                </w:p>
                                <w:p w:rsidR="00713DC3" w:rsidRDefault="00B37353">
                                  <w:pPr>
                                    <w:pStyle w:val="Textoprincipaldelboletn"/>
                                  </w:pPr>
                                  <w:r>
                                    <w:t xml:space="preserve">Aunque su objetivo principal al distribuir un boletín pueda ser vender sus productos o servicios, la clave del éxito del boletín es que </w:t>
                                  </w:r>
                                  <w:r w:rsidR="00447D2C">
                                    <w:t>les</w:t>
                                  </w:r>
                                  <w:r>
                                    <w:t xml:space="preserve"> resulte útil a los lectores.</w:t>
                                  </w:r>
                                </w:p>
                                <w:p w:rsidR="00713DC3" w:rsidRDefault="00B37353">
                                  <w:pPr>
                                    <w:pStyle w:val="Textoprincipaldelboletn"/>
                                  </w:pPr>
                                  <w:r>
                                    <w:t>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w:t>
                                  </w:r>
                                </w:p>
                                <w:p w:rsidR="00713DC3" w:rsidRDefault="00B37353">
                                  <w:pPr>
                                    <w:pStyle w:val="Textoprincipaldelboletn"/>
                                  </w:pPr>
                                  <w:r>
                                    <w:t>Los temas que aparecen en los boletines son prácticamente ilimitados. Se pueden incluir historias centradas en tecnologías modernas o innovaciones en su campo.</w:t>
                                  </w:r>
                                </w:p>
                                <w:p w:rsidR="00713DC3" w:rsidRDefault="00B37353">
                                  <w:pPr>
                                    <w:pStyle w:val="Textoprincipaldelboletn"/>
                                  </w:pPr>
                                  <w:r>
                                    <w:t>Medite sobre su artículo y pregúntese si la imagen apoya o refuerza el mensaje que intenta transmitir. Procure no seleccionar imágenes que parezcan fuera de contexto. Microsoft le ofrece miles de imágenes prediseñadas para elegir, que puede importar en su boletín. También puede utilizar diversas herramientas para dibujar formas y símbolos. Cuando haya escogido una imagen, colóquela cerca del artículo. Coloque la leyenda de la imagen cerca de ésta.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37" type="#_x0000_t202" style="position:absolute;margin-left:222.7pt;margin-top:385.4pt;width:325.55pt;height:344.3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" o:allowincell="f" filled="f" stroked="f" strokecolor="#bfbfbf [2412]">
                      <v:textbox inset="3.6pt,,3.6pt">
                        <w:txbxContent>
                          <w:p w:rsidR="00713DC3" w:rsidRDefault="00B37353">
                            <w:pPr>
                              <w:pStyle w:val="Textoprincipaldelboletn"/>
                            </w:pPr>
                            <w:r>
                              <w:t>Un título debe representar fielmente y con pocas palabras el contenido del artículo y despertar el interés del público por leerlo. Escriba primero el título. De esta manera, el título le ayudará a desarrollar el artículo centrado en este punto.</w:t>
                            </w:r>
                          </w:p>
                          <w:p w:rsidR="00713DC3" w:rsidRDefault="00B37353">
                            <w:pPr>
                              <w:pStyle w:val="Textoprincipaldelboletn"/>
                            </w:pPr>
                            <w:r>
                              <w:t>Algunos ejemplos: Premio internacional para un producto, Este nuevo producto le ahorrará tiempo, La campaña de suscripciones supera los objetivos y Próxima apertura de una oficina cerca de usted.</w:t>
                            </w:r>
                          </w:p>
                          <w:p w:rsidR="00713DC3" w:rsidRDefault="00B37353">
                            <w:pPr>
                              <w:pStyle w:val="Textoprincipaldelboletn"/>
                            </w:pPr>
                            <w:r>
                              <w:t>Una ventaja de utilizar su boletín como herramienta promocional es que puede reutilizar contenidos de otros materiales de marketing, como notas de prensa o estudios de mercado.</w:t>
                            </w:r>
                          </w:p>
                          <w:p w:rsidR="00713DC3" w:rsidRDefault="00B37353">
                            <w:pPr>
                              <w:pStyle w:val="Textoprincipaldelboletn"/>
                            </w:pPr>
                            <w:r>
                              <w:t xml:space="preserve">Aunque su objetivo principal al distribuir un boletín pueda ser vender sus productos o servicios, la clave del éxito del boletín es que </w:t>
                            </w:r>
                            <w:r w:rsidR="00447D2C">
                              <w:t>les</w:t>
                            </w:r>
                            <w:r>
                              <w:t xml:space="preserve"> resulte útil a los lectores.</w:t>
                            </w:r>
                          </w:p>
                          <w:p w:rsidR="00713DC3" w:rsidRDefault="00B37353">
                            <w:pPr>
                              <w:pStyle w:val="Textoprincipaldelboletn"/>
                            </w:pPr>
                            <w:r>
                              <w:t>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w:t>
                            </w:r>
                          </w:p>
                          <w:p w:rsidR="00713DC3" w:rsidRDefault="00B37353">
                            <w:pPr>
                              <w:pStyle w:val="Textoprincipaldelboletn"/>
                            </w:pPr>
                            <w:r>
                              <w:t>Los temas que aparecen en los boletines son prácticamente ilimitados. Se pueden incluir historias centradas en tecnologías modernas o innovaciones en su campo.</w:t>
                            </w:r>
                          </w:p>
                          <w:p w:rsidR="00713DC3" w:rsidRDefault="00B37353">
                            <w:pPr>
                              <w:pStyle w:val="Textoprincipaldelboletn"/>
                            </w:pPr>
                            <w:r>
                              <w:t>Medite sobre su artículo y pregúntese si la imagen apoya o refuerza el mensaje que intenta transmitir. Procure no seleccionar imágenes que parezcan fuera de contexto. Microsoft le ofrece miles de imágenes prediseñadas para elegir, que puede importar en su boletín. También puede utilizar diversas herramientas para dibujar formas y símbolos. Cuando haya escogido una imagen, colóquela cerca del artículo. Coloque la leyenda de la imagen cerca de ésta.</w:t>
                            </w:r>
                          </w:p>
                        </w:txbxContent>
                      </v:textbox>
                      <w10:wrap anchorx="page" anchory="page"/>
                    </v:shape>
                  </w:pict>
                </mc:Fallback>
              </mc:AlternateContent>
            </w:r>
            <w:r>
              <w:rPr>
                <w:noProof/>
                <w:lang w:eastAsia="es-ES"/>
              </w:rPr>
              <mc:AlternateContent>
                <mc:Choice Requires="wps">
                  <w:drawing>
                    <wp:anchor distT="0" distB="0" distL="114300" distR="114300" simplePos="0" relativeHeight="251705344" behindDoc="0" locked="1" layoutInCell="0" allowOverlap="1">
                      <wp:simplePos x="0" y="0"/>
                      <wp:positionH relativeFrom="page">
                        <wp:posOffset>786130</wp:posOffset>
                      </wp:positionH>
                      <wp:positionV relativeFrom="page">
                        <wp:posOffset>9125585</wp:posOffset>
                      </wp:positionV>
                      <wp:extent cx="2057400" cy="274320"/>
                      <wp:effectExtent l="0" t="635" r="4445" b="1270"/>
                      <wp:wrapNone/>
                      <wp:docPr id="20"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432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026" style="position:absolute;margin-left:61.9pt;margin-top:718.55pt;width:162pt;height:21.6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" o:allowincell="f" fillcolor="#c3d69b" stroked="f">
                      <w10:wrap anchorx="page" anchory="page"/>
                      <w10:anchorlock/>
                    </v:rect>
                  </w:pict>
                </mc:Fallback>
              </mc:AlternateContent>
            </w:r>
          </w:p>
        </w:tc>
        <w:tc>
          <w:tcPr>
            <w:tcW w:w="6480" w:type="dxa"/>
            <w:gridSpan w:val="2"/>
            <w:shd w:val="clear" w:color="auto" w:fill="auto"/>
          </w:tcPr>
          <w:p w:rsidR="00713DC3" w:rsidRDefault="00713DC3"/>
        </w:tc>
      </w:tr>
    </w:tbl>
    <w:p w:rsidR="00713DC3" w:rsidRDefault="00B37353">
      <w:pPr>
        <w:spacing w:after="200" w:line="276" w:lineRule="auto"/>
      </w:pPr>
      <w:r>
        <w:br w:type="page"/>
      </w:r>
    </w:p>
    <w:tbl>
      <w:tblPr>
        <w:tblStyle w:val="Tablaconcuadrcula"/>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3216"/>
        <w:gridCol w:w="3162"/>
        <w:gridCol w:w="3213"/>
        <w:gridCol w:w="129"/>
      </w:tblGrid>
      <w:tr w:rsidR="0023229C">
        <w:trPr>
          <w:gridAfter w:val="1"/>
          <w:wAfter w:w="129" w:type="dxa"/>
          <w:trHeight w:hRule="exact" w:val="576"/>
          <w:jc w:val="center"/>
        </w:trPr>
        <w:tc>
          <w:tcPr>
            <w:tcW w:w="9591" w:type="dxa"/>
            <w:gridSpan w:val="3"/>
            <w:shd w:val="clear" w:color="auto" w:fill="auto"/>
            <w:vAlign w:val="bottom"/>
          </w:tcPr>
          <w:p w:rsidR="00713DC3" w:rsidRDefault="00EE3F1C">
            <w:pPr>
              <w:pStyle w:val="Nmerodepgina-Derecha"/>
            </w:pPr>
            <w:r>
              <w:rPr>
                <w:noProof/>
                <w:lang w:eastAsia="es-ES"/>
              </w:rPr>
              <w:lastRenderedPageBreak/>
              <mc:AlternateContent>
                <mc:Choice Requires="wps">
                  <w:drawing>
                    <wp:anchor distT="0" distB="0" distL="114300" distR="114300" simplePos="0" relativeHeight="251641855" behindDoc="0" locked="1" layoutInCell="0" allowOverlap="1">
                      <wp:simplePos x="0" y="0"/>
                      <wp:positionH relativeFrom="page">
                        <wp:posOffset>4855210</wp:posOffset>
                      </wp:positionH>
                      <wp:positionV relativeFrom="page">
                        <wp:posOffset>713105</wp:posOffset>
                      </wp:positionV>
                      <wp:extent cx="2057400" cy="457200"/>
                      <wp:effectExtent l="0" t="0" r="2540" b="1270"/>
                      <wp:wrapNone/>
                      <wp:docPr id="19"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DC3" w:rsidRDefault="008070A0">
                                  <w:pPr>
                                    <w:pStyle w:val="Nmerodepgina-Derecha"/>
                                  </w:pPr>
                                  <w:r>
                                    <w:fldChar w:fldCharType="begin"/>
                                  </w:r>
                                  <w:r>
                                    <w:instrText xml:space="preserve"> PAGE  \* MERGEFORMAT </w:instrText>
                                  </w:r>
                                  <w:r>
                                    <w:fldChar w:fldCharType="separate"/>
                                  </w:r>
                                  <w:r w:rsidR="00B37353">
                                    <w:rPr>
                                      <w:noProof/>
                                    </w:rPr>
                                    <w:t>3</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38" style="position:absolute;left:0;text-align:left;margin-left:382.3pt;margin-top:56.15pt;width:162pt;height:36pt;z-index:2516418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" o:allowincell="f" fillcolor="#c3d69b" stroked="f">
                      <v:textbox>
                        <w:txbxContent>
                          <w:p w:rsidR="00713DC3" w:rsidRDefault="008070A0">
                            <w:pPr>
                              <w:pStyle w:val="Nmerodepgina-Derecha"/>
                            </w:pPr>
                            <w:r>
                              <w:fldChar w:fldCharType="begin"/>
                            </w:r>
                            <w:r>
                              <w:instrText xml:space="preserve"> PAGE  \* MERGEFORMAT </w:instrText>
                            </w:r>
                            <w:r>
                              <w:fldChar w:fldCharType="separate"/>
                            </w:r>
                            <w:r w:rsidR="00B37353">
                              <w:rPr>
                                <w:noProof/>
                              </w:rPr>
                              <w:t>3</w:t>
                            </w:r>
                            <w:r>
                              <w:rPr>
                                <w:noProof/>
                              </w:rPr>
                              <w:fldChar w:fldCharType="end"/>
                            </w:r>
                          </w:p>
                        </w:txbxContent>
                      </v:textbox>
                      <w10:wrap anchorx="page" anchory="page"/>
                      <w10:anchorlock/>
                    </v:rect>
                  </w:pict>
                </mc:Fallback>
              </mc:AlternateContent>
            </w:r>
          </w:p>
        </w:tc>
      </w:tr>
      <w:tr w:rsidR="0023229C">
        <w:trPr>
          <w:gridAfter w:val="1"/>
          <w:wAfter w:w="129" w:type="dxa"/>
          <w:trHeight w:val="5148"/>
          <w:jc w:val="center"/>
        </w:trPr>
        <w:tc>
          <w:tcPr>
            <w:tcW w:w="6378" w:type="dxa"/>
            <w:gridSpan w:val="2"/>
            <w:shd w:val="clear" w:color="auto" w:fill="auto"/>
            <w:vAlign w:val="bottom"/>
          </w:tcPr>
          <w:p w:rsidR="00713DC3" w:rsidRDefault="00EE3F1C">
            <w:pPr>
              <w:pStyle w:val="encabezado4"/>
            </w:pPr>
            <w:r>
              <w:rPr>
                <w:noProof/>
                <w:lang w:eastAsia="es-ES"/>
              </w:rPr>
              <mc:AlternateContent>
                <mc:Choice Requires="wps">
                  <w:drawing>
                    <wp:anchor distT="0" distB="0" distL="114300" distR="114300" simplePos="0" relativeHeight="251721728" behindDoc="0" locked="0" layoutInCell="0" allowOverlap="1">
                      <wp:simplePos x="0" y="0"/>
                      <wp:positionH relativeFrom="page">
                        <wp:posOffset>4855210</wp:posOffset>
                      </wp:positionH>
                      <wp:positionV relativeFrom="page">
                        <wp:posOffset>1069975</wp:posOffset>
                      </wp:positionV>
                      <wp:extent cx="2057400" cy="2206625"/>
                      <wp:effectExtent l="0" t="3175" r="2540" b="0"/>
                      <wp:wrapNone/>
                      <wp:docPr id="18"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0662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DC3" w:rsidRDefault="00E85720">
                                  <w:pPr>
                                    <w:jc w:val="center"/>
                                  </w:pPr>
                                  <w:r>
                                    <w:rPr>
                                      <w:noProof/>
                                      <w:lang w:eastAsia="es-ES"/>
                                    </w:rPr>
                                    <w:drawing>
                                      <wp:inline distT="0" distB="0" distL="0" distR="0">
                                        <wp:extent cx="1560116" cy="1721307"/>
                                        <wp:effectExtent l="0" t="0" r="2784" b="128"/>
                                        <wp:docPr id="1"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4"/>
                                                <a:srcRect t="26685"/>
                                                <a:stretch>
                                                  <a:fillRect/>
                                                </a:stretch>
                                              </pic:blipFill>
                                              <pic:spPr>
                                                <a:xfrm>
                                                  <a:off x="0" y="0"/>
                                                  <a:ext cx="1564105" cy="1720517"/>
                                                </a:xfrm>
                                                <a:prstGeom prst="rect">
                                                  <a:avLst/>
                                                </a:prstGeom>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39" type="#_x0000_t202" style="position:absolute;left:0;text-align:left;margin-left:382.3pt;margin-top:84.25pt;width:162pt;height:173.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" o:allowincell="f" fillcolor="#f2f2f2 [3052]" stroked="f">
                      <v:textbox inset="0,0,0,0">
                        <w:txbxContent>
                          <w:p w:rsidR="00713DC3" w:rsidRDefault="00E85720">
                            <w:pPr>
                              <w:jc w:val="center"/>
                            </w:pPr>
                            <w:r>
                              <w:rPr>
                                <w:noProof/>
                                <w:lang w:eastAsia="es-ES"/>
                              </w:rPr>
                              <w:drawing>
                                <wp:inline distT="0" distB="0" distL="0" distR="0">
                                  <wp:extent cx="1560116" cy="1721307"/>
                                  <wp:effectExtent l="0" t="0" r="2784" b="128"/>
                                  <wp:docPr id="1"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4"/>
                                          <a:srcRect t="26685"/>
                                          <a:stretch>
                                            <a:fillRect/>
                                          </a:stretch>
                                        </pic:blipFill>
                                        <pic:spPr>
                                          <a:xfrm>
                                            <a:off x="0" y="0"/>
                                            <a:ext cx="1564105" cy="1720517"/>
                                          </a:xfrm>
                                          <a:prstGeom prst="rect">
                                            <a:avLst/>
                                          </a:prstGeom>
                                        </pic:spPr>
                                      </pic:pic>
                                    </a:graphicData>
                                  </a:graphic>
                                </wp:inline>
                              </w:drawing>
                            </w:r>
                          </w:p>
                        </w:txbxContent>
                      </v:textbox>
                      <w10:wrap anchorx="page" anchory="page"/>
                    </v:shape>
                  </w:pict>
                </mc:Fallback>
              </mc:AlternateContent>
            </w:r>
          </w:p>
          <w:p w:rsidR="00713DC3" w:rsidRDefault="00EE3F1C">
            <w:pPr>
              <w:pStyle w:val="encabezado4"/>
            </w:pPr>
            <w:r>
              <w:rPr>
                <w:noProof/>
                <w:lang w:eastAsia="es-ES"/>
              </w:rPr>
              <mc:AlternateContent>
                <mc:Choice Requires="wps">
                  <w:drawing>
                    <wp:anchor distT="0" distB="0" distL="114300" distR="114300" simplePos="0" relativeHeight="251722752" behindDoc="0" locked="0" layoutInCell="0" allowOverlap="1">
                      <wp:simplePos x="0" y="0"/>
                      <wp:positionH relativeFrom="page">
                        <wp:posOffset>4855210</wp:posOffset>
                      </wp:positionH>
                      <wp:positionV relativeFrom="page">
                        <wp:posOffset>3248025</wp:posOffset>
                      </wp:positionV>
                      <wp:extent cx="2057400" cy="5989955"/>
                      <wp:effectExtent l="0" t="0" r="2540" b="1270"/>
                      <wp:wrapNone/>
                      <wp:docPr id="17"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989955"/>
                              </a:xfrm>
                              <a:prstGeom prst="rect">
                                <a:avLst/>
                              </a:prstGeom>
                              <a:solidFill>
                                <a:schemeClr val="bg1">
                                  <a:lumMod val="95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713DC3" w:rsidRDefault="00B37353">
                                  <w:pPr>
                                    <w:pStyle w:val="Ttulodebarralateral"/>
                                  </w:pPr>
                                  <w:r>
                                    <w:t>Título de artículo interno</w:t>
                                  </w:r>
                                </w:p>
                                <w:p w:rsidR="00713DC3" w:rsidRDefault="00B37353">
                                  <w:pPr>
                                    <w:pStyle w:val="Textoprincipaldelabarralateral"/>
                                  </w:pPr>
                                  <w:r>
                                    <w:t xml:space="preserve">Una ventaja de utilizar su boletín como herramienta promocional es que puede reutilizar contenidos de otros materiales de marketing, como notas de prensa o estudios de mercado. Aunque su objetivo principal al distribuir un boletín pueda ser vender sus productos o servicios, la clave del éxito del boletín es que </w:t>
                                  </w:r>
                                  <w:r w:rsidR="00447D2C">
                                    <w:t>les</w:t>
                                  </w:r>
                                  <w:r>
                                    <w:t xml:space="preserve"> resulte útil a los lectores. Una buena manera de agregar contenido útil al boletín es crear y escribir sus propios artículos, o bien, incluir un calendario de los próximos eventos.</w:t>
                                  </w:r>
                                </w:p>
                                <w:p w:rsidR="00713DC3" w:rsidRDefault="00B37353">
                                  <w:pPr>
                                    <w:pStyle w:val="Textoprincipaldelabarralateral"/>
                                  </w:pPr>
                                  <w:r>
                                    <w:t>También se pueden buscar otros artículos o artículos "de relleno" en Internet. Puede escribir sobre muy diversos temas, pero trate de que la extensión de los artículos sea breve. 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40" type="#_x0000_t202" style="position:absolute;left:0;text-align:left;margin-left:382.3pt;margin-top:255.75pt;width:162pt;height:471.6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" o:allowincell="f" fillcolor="#f2f2f2 [3052]" stroked="f" strokecolor="#bfbfbf [2412]">
                      <v:textbox inset="14.4pt,7.2pt,14.4pt,7.2pt">
                        <w:txbxContent>
                          <w:p w:rsidR="00713DC3" w:rsidRDefault="00B37353">
                            <w:pPr>
                              <w:pStyle w:val="Ttulodebarralateral"/>
                            </w:pPr>
                            <w:r>
                              <w:t>Título de artículo interno</w:t>
                            </w:r>
                          </w:p>
                          <w:p w:rsidR="00713DC3" w:rsidRDefault="00B37353">
                            <w:pPr>
                              <w:pStyle w:val="Textoprincipaldelabarralateral"/>
                            </w:pPr>
                            <w:r>
                              <w:t xml:space="preserve">Una ventaja de utilizar su boletín como herramienta promocional es que puede reutilizar contenidos de otros materiales de marketing, como notas de prensa o estudios de mercado. Aunque su objetivo principal al distribuir un boletín pueda ser vender sus productos o servicios, la clave del éxito del boletín es que </w:t>
                            </w:r>
                            <w:r w:rsidR="00447D2C">
                              <w:t>les</w:t>
                            </w:r>
                            <w:r>
                              <w:t xml:space="preserve"> resulte útil a los lectores. Una buena manera de agregar contenido útil al boletín es crear y escribir sus propios artículos, o bien, incluir un calendario de los próximos eventos.</w:t>
                            </w:r>
                          </w:p>
                          <w:p w:rsidR="00713DC3" w:rsidRDefault="00B37353">
                            <w:pPr>
                              <w:pStyle w:val="Textoprincipaldelabarralateral"/>
                            </w:pPr>
                            <w:r>
                              <w:t>También se pueden buscar otros artículos o artículos "de relleno" en Internet. Puede escribir sobre muy diversos temas, pero trate de que la extensión de los artículos sea breve. 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w:t>
                            </w:r>
                          </w:p>
                        </w:txbxContent>
                      </v:textbox>
                      <w10:wrap anchorx="page" anchory="page"/>
                    </v:shape>
                  </w:pict>
                </mc:Fallback>
              </mc:AlternateContent>
            </w:r>
          </w:p>
        </w:tc>
        <w:tc>
          <w:tcPr>
            <w:tcW w:w="3213" w:type="dxa"/>
            <w:vMerge w:val="restart"/>
            <w:shd w:val="clear" w:color="auto" w:fill="auto"/>
            <w:vAlign w:val="bottom"/>
          </w:tcPr>
          <w:p w:rsidR="00713DC3" w:rsidRDefault="00713DC3">
            <w:pPr>
              <w:pStyle w:val="encabezado4"/>
            </w:pPr>
          </w:p>
        </w:tc>
      </w:tr>
      <w:tr w:rsidR="0023229C">
        <w:trPr>
          <w:gridAfter w:val="1"/>
          <w:wAfter w:w="129" w:type="dxa"/>
          <w:trHeight w:val="843"/>
          <w:jc w:val="center"/>
        </w:trPr>
        <w:tc>
          <w:tcPr>
            <w:tcW w:w="6378" w:type="dxa"/>
            <w:gridSpan w:val="2"/>
            <w:tcBorders>
              <w:bottom w:val="nil"/>
            </w:tcBorders>
            <w:shd w:val="clear" w:color="auto" w:fill="auto"/>
            <w:vAlign w:val="bottom"/>
          </w:tcPr>
          <w:p w:rsidR="00713DC3" w:rsidRDefault="00EE3F1C">
            <w:pPr>
              <w:pStyle w:val="encabezado4"/>
            </w:pPr>
            <w:r>
              <w:rPr>
                <w:noProof/>
                <w:lang w:eastAsia="es-ES"/>
              </w:rPr>
              <mc:AlternateContent>
                <mc:Choice Requires="wps">
                  <w:drawing>
                    <wp:anchor distT="0" distB="0" distL="114300" distR="114300" simplePos="0" relativeHeight="251717632" behindDoc="0" locked="1" layoutInCell="0" allowOverlap="1">
                      <wp:simplePos x="0" y="0"/>
                      <wp:positionH relativeFrom="page">
                        <wp:posOffset>788035</wp:posOffset>
                      </wp:positionH>
                      <wp:positionV relativeFrom="page">
                        <wp:posOffset>1069975</wp:posOffset>
                      </wp:positionV>
                      <wp:extent cx="4123055" cy="3448050"/>
                      <wp:effectExtent l="0" t="3175" r="3810" b="0"/>
                      <wp:wrapNone/>
                      <wp:docPr id="1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055" cy="344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DC3" w:rsidRDefault="00E85720">
                                  <w:r>
                                    <w:rPr>
                                      <w:noProof/>
                                      <w:lang w:eastAsia="es-ES"/>
                                    </w:rPr>
                                    <w:drawing>
                                      <wp:inline distT="0" distB="0" distL="0" distR="0">
                                        <wp:extent cx="4081459" cy="3265553"/>
                                        <wp:effectExtent l="0" t="0" r="0" b="0"/>
                                        <wp:docPr id="3"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5"/>
                                                <a:srcRect b="304"/>
                                                <a:stretch>
                                                  <a:fillRect/>
                                                </a:stretch>
                                              </pic:blipFill>
                                              <pic:spPr>
                                                <a:xfrm>
                                                  <a:off x="0" y="0"/>
                                                  <a:ext cx="4083844" cy="3267075"/>
                                                </a:xfrm>
                                                <a:prstGeom prst="rect">
                                                  <a:avLst/>
                                                </a:prstGeom>
                                              </pic:spPr>
                                            </pic:pic>
                                          </a:graphicData>
                                        </a:graphic>
                                      </wp:inline>
                                    </w:drawing>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41" type="#_x0000_t202" style="position:absolute;left:0;text-align:left;margin-left:62.05pt;margin-top:84.25pt;width:324.65pt;height:271.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" o:allowincell="f" filled="f" stroked="f">
                      <v:textbox inset=",0,0,0">
                        <w:txbxContent>
                          <w:p w:rsidR="00713DC3" w:rsidRDefault="00E85720">
                            <w:r>
                              <w:rPr>
                                <w:noProof/>
                                <w:lang w:eastAsia="es-ES"/>
                              </w:rPr>
                              <w:drawing>
                                <wp:inline distT="0" distB="0" distL="0" distR="0">
                                  <wp:extent cx="4081459" cy="3265553"/>
                                  <wp:effectExtent l="0" t="0" r="0" b="0"/>
                                  <wp:docPr id="3"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5"/>
                                          <a:srcRect b="304"/>
                                          <a:stretch>
                                            <a:fillRect/>
                                          </a:stretch>
                                        </pic:blipFill>
                                        <pic:spPr>
                                          <a:xfrm>
                                            <a:off x="0" y="0"/>
                                            <a:ext cx="4083844" cy="3267075"/>
                                          </a:xfrm>
                                          <a:prstGeom prst="rect">
                                            <a:avLst/>
                                          </a:prstGeom>
                                        </pic:spPr>
                                      </pic:pic>
                                    </a:graphicData>
                                  </a:graphic>
                                </wp:inline>
                              </w:drawing>
                            </w:r>
                          </w:p>
                        </w:txbxContent>
                      </v:textbox>
                      <w10:wrap anchorx="page" anchory="page"/>
                      <w10:anchorlock/>
                    </v:shape>
                  </w:pict>
                </mc:Fallback>
              </mc:AlternateContent>
            </w:r>
            <w:r w:rsidR="00B37353">
              <w:t>Título de artículo interno</w:t>
            </w:r>
          </w:p>
        </w:tc>
        <w:tc>
          <w:tcPr>
            <w:tcW w:w="3213" w:type="dxa"/>
            <w:vMerge/>
            <w:tcBorders>
              <w:bottom w:val="nil"/>
            </w:tcBorders>
            <w:shd w:val="clear" w:color="auto" w:fill="auto"/>
            <w:vAlign w:val="bottom"/>
          </w:tcPr>
          <w:p w:rsidR="00713DC3" w:rsidRDefault="00713DC3">
            <w:pPr>
              <w:pStyle w:val="encabezado4"/>
            </w:pPr>
          </w:p>
        </w:tc>
      </w:tr>
      <w:tr w:rsidR="0023229C">
        <w:trPr>
          <w:gridAfter w:val="1"/>
          <w:wAfter w:w="129" w:type="dxa"/>
          <w:trHeight w:val="4963"/>
          <w:jc w:val="center"/>
        </w:trPr>
        <w:tc>
          <w:tcPr>
            <w:tcW w:w="6378" w:type="dxa"/>
            <w:gridSpan w:val="2"/>
            <w:shd w:val="clear" w:color="auto" w:fill="auto"/>
          </w:tcPr>
          <w:p w:rsidR="00713DC3" w:rsidRDefault="00EE3F1C">
            <w:r>
              <w:rPr>
                <w:noProof/>
                <w:lang w:eastAsia="es-ES"/>
              </w:rPr>
              <mc:AlternateContent>
                <mc:Choice Requires="wps">
                  <w:drawing>
                    <wp:anchor distT="0" distB="0" distL="114300" distR="114300" simplePos="0" relativeHeight="251718656" behindDoc="0" locked="0" layoutInCell="0" allowOverlap="1">
                      <wp:simplePos x="0" y="0"/>
                      <wp:positionH relativeFrom="page">
                        <wp:posOffset>768985</wp:posOffset>
                      </wp:positionH>
                      <wp:positionV relativeFrom="page">
                        <wp:posOffset>4897120</wp:posOffset>
                      </wp:positionV>
                      <wp:extent cx="4044315" cy="3256280"/>
                      <wp:effectExtent l="0" t="1270" r="0" b="0"/>
                      <wp:wrapNone/>
                      <wp:docPr id="15"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325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713DC3" w:rsidRDefault="00B37353">
                                  <w:pPr>
                                    <w:pStyle w:val="Textoprincipaldelboletn"/>
                                  </w:pPr>
                                  <w:r>
                                    <w:t>Medite sobre su artículo y pregúntese si la imagen apoya o refuerza el mensaje que intenta transmitir. Procure no seleccionar imágenes que parezcan fuera de contexto. Microsoft le ofrece miles de imágenes prediseñadas para elegir, que puede importar en su boletín. También puede utilizar diversas herramientas para dibujar formas y símbolos. Cuando haya escogido una imagen, colóquela cerca del artículo. Coloque la leyenda de la imagen cerca de ésta.</w:t>
                                  </w:r>
                                </w:p>
                                <w:p w:rsidR="00713DC3" w:rsidRDefault="00B37353">
                                  <w:pPr>
                                    <w:pStyle w:val="Textoprincipaldelboletn"/>
                                  </w:pPr>
                                  <w:r>
                                    <w:t xml:space="preserve">También se pueden buscar otros artículos o artículos "de relleno" en Internet. Puede escribir sobre muy diversos temas, pero trate de que la extensión de los artículos sea breve. 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 </w:t>
                                  </w:r>
                                </w:p>
                                <w:p w:rsidR="00713DC3" w:rsidRDefault="00B37353">
                                  <w:pPr>
                                    <w:pStyle w:val="Textoprincipaldelboletn"/>
                                  </w:pPr>
                                  <w:r>
                                    <w:t xml:space="preserve">Una ventaja de utilizar su boletín como herramienta promocional es que puede reutilizar contenidos de otros materiales de marketing, como notas de prensa o estudios de mercado. Aunque su objetivo principal al distribuir un boletín pueda ser vender sus productos o servicios, la clave del éxito del boletín es que </w:t>
                                  </w:r>
                                  <w:r w:rsidR="00447D2C">
                                    <w:t>les</w:t>
                                  </w:r>
                                  <w:r>
                                    <w:t xml:space="preserve"> resulte útil a los lectores. Una buena manera de agregar contenido útil al boletín es crear y escribir sus propios artículos, o bien, incluir un calendario de los próximos eventos.</w:t>
                                  </w:r>
                                </w:p>
                                <w:p w:rsidR="00713DC3" w:rsidRDefault="00713DC3">
                                  <w:pPr>
                                    <w:pStyle w:val="Textoprincipaldelboletn"/>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42" type="#_x0000_t202" style="position:absolute;margin-left:60.55pt;margin-top:385.6pt;width:318.45pt;height:256.4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" o:allowincell="f" filled="f" stroked="f" strokecolor="#bfbfbf [2412]">
                      <v:textbox inset="3.6pt,,3.6pt">
                        <w:txbxContent>
                          <w:p w:rsidR="00713DC3" w:rsidRDefault="00B37353">
                            <w:pPr>
                              <w:pStyle w:val="Textoprincipaldelboletn"/>
                            </w:pPr>
                            <w:r>
                              <w:t>Medite sobre su artículo y pregúntese si la imagen apoya o refuerza el mensaje que intenta transmitir. Procure no seleccionar imágenes que parezcan fuera de contexto. Microsoft le ofrece miles de imágenes prediseñadas para elegir, que puede importar en su boletín. También puede utilizar diversas herramientas para dibujar formas y símbolos. Cuando haya escogido una imagen, colóquela cerca del artículo. Coloque la leyenda de la imagen cerca de ésta.</w:t>
                            </w:r>
                          </w:p>
                          <w:p w:rsidR="00713DC3" w:rsidRDefault="00B37353">
                            <w:pPr>
                              <w:pStyle w:val="Textoprincipaldelboletn"/>
                            </w:pPr>
                            <w:r>
                              <w:t xml:space="preserve">También se pueden buscar otros artículos o artículos "de relleno" en Internet. Puede escribir sobre muy diversos temas, pero trate de que la extensión de los artículos sea breve. 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 </w:t>
                            </w:r>
                          </w:p>
                          <w:p w:rsidR="00713DC3" w:rsidRDefault="00B37353">
                            <w:pPr>
                              <w:pStyle w:val="Textoprincipaldelboletn"/>
                            </w:pPr>
                            <w:r>
                              <w:t xml:space="preserve">Una ventaja de utilizar su boletín como herramienta promocional es que puede reutilizar contenidos de otros materiales de marketing, como notas de prensa o estudios de mercado. Aunque su objetivo principal al distribuir un boletín pueda ser vender sus productos o servicios, la clave del éxito del boletín es que </w:t>
                            </w:r>
                            <w:r w:rsidR="00447D2C">
                              <w:t>les</w:t>
                            </w:r>
                            <w:r>
                              <w:t xml:space="preserve"> resulte útil a los lectores. Una buena manera de agregar contenido útil al boletín es crear y escribir sus propios artículos, o bien, incluir un calendario de los próximos eventos.</w:t>
                            </w:r>
                          </w:p>
                          <w:p w:rsidR="00713DC3" w:rsidRDefault="00713DC3">
                            <w:pPr>
                              <w:pStyle w:val="Textoprincipaldelboletn"/>
                            </w:pPr>
                          </w:p>
                        </w:txbxContent>
                      </v:textbox>
                      <w10:wrap anchorx="page" anchory="page"/>
                    </v:shape>
                  </w:pict>
                </mc:Fallback>
              </mc:AlternateContent>
            </w:r>
          </w:p>
        </w:tc>
        <w:tc>
          <w:tcPr>
            <w:tcW w:w="3213" w:type="dxa"/>
            <w:vMerge/>
            <w:shd w:val="clear" w:color="auto" w:fill="auto"/>
          </w:tcPr>
          <w:p w:rsidR="00713DC3" w:rsidRDefault="00713DC3"/>
        </w:tc>
      </w:tr>
      <w:tr w:rsidR="0023229C">
        <w:trPr>
          <w:gridAfter w:val="1"/>
          <w:wAfter w:w="129" w:type="dxa"/>
          <w:trHeight w:hRule="exact" w:val="720"/>
          <w:jc w:val="center"/>
        </w:trPr>
        <w:tc>
          <w:tcPr>
            <w:tcW w:w="6378" w:type="dxa"/>
            <w:gridSpan w:val="2"/>
            <w:shd w:val="clear" w:color="auto" w:fill="auto"/>
            <w:vAlign w:val="bottom"/>
          </w:tcPr>
          <w:p w:rsidR="00713DC3" w:rsidRDefault="00B37353">
            <w:pPr>
              <w:pStyle w:val="encabezado4"/>
              <w:rPr>
                <w:noProof/>
              </w:rPr>
            </w:pPr>
            <w:r>
              <w:rPr>
                <w:noProof/>
              </w:rPr>
              <w:t>Título de artículo interno</w:t>
            </w:r>
          </w:p>
        </w:tc>
        <w:tc>
          <w:tcPr>
            <w:tcW w:w="3213" w:type="dxa"/>
            <w:vMerge/>
            <w:shd w:val="clear" w:color="auto" w:fill="auto"/>
            <w:vAlign w:val="bottom"/>
          </w:tcPr>
          <w:p w:rsidR="00713DC3" w:rsidRDefault="00713DC3">
            <w:pPr>
              <w:pStyle w:val="encabezado4"/>
              <w:rPr>
                <w:noProof/>
              </w:rPr>
            </w:pPr>
          </w:p>
        </w:tc>
      </w:tr>
      <w:tr w:rsidR="0023229C">
        <w:trPr>
          <w:gridAfter w:val="1"/>
          <w:wAfter w:w="129" w:type="dxa"/>
          <w:trHeight w:val="1354"/>
          <w:jc w:val="center"/>
        </w:trPr>
        <w:tc>
          <w:tcPr>
            <w:tcW w:w="6378" w:type="dxa"/>
            <w:gridSpan w:val="2"/>
            <w:shd w:val="clear" w:color="auto" w:fill="auto"/>
          </w:tcPr>
          <w:p w:rsidR="00713DC3" w:rsidRDefault="00EE3F1C">
            <w:pPr>
              <w:rPr>
                <w:noProof/>
              </w:rPr>
            </w:pPr>
            <w:r>
              <w:rPr>
                <w:noProof/>
                <w:lang w:eastAsia="es-ES"/>
              </w:rPr>
              <mc:AlternateContent>
                <mc:Choice Requires="wps">
                  <w:drawing>
                    <wp:anchor distT="0" distB="0" distL="114300" distR="114300" simplePos="0" relativeHeight="251719680" behindDoc="0" locked="0" layoutInCell="0" allowOverlap="1">
                      <wp:simplePos x="0" y="0"/>
                      <wp:positionH relativeFrom="page">
                        <wp:posOffset>768985</wp:posOffset>
                      </wp:positionH>
                      <wp:positionV relativeFrom="page">
                        <wp:posOffset>8537575</wp:posOffset>
                      </wp:positionV>
                      <wp:extent cx="4086225" cy="1235075"/>
                      <wp:effectExtent l="0" t="3175" r="2540" b="0"/>
                      <wp:wrapNone/>
                      <wp:docPr id="13"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23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713DC3" w:rsidRDefault="00B37353">
                                  <w:pPr>
                                    <w:pStyle w:val="Textoprincipaldelboletn"/>
                                  </w:pPr>
                                  <w:r>
                                    <w:t>También se pueden buscar otros artículos o artículos "de relleno" en Internet. Puede escribir sobre muy diversos temas, pero trate de que la extensión de los artículos sea breve. La mayor parte del contenido que incluya en su boletín también se puede utilizar en su sitio Web. Microsoft Word es una herramienta sencilla para convertir un boletín en una publicación para Internet. Así pues</w:t>
                                  </w:r>
                                  <w:r w:rsidR="007B169A">
                                    <w:t xml:space="preserve">, cuando termine de escribir el </w:t>
                                  </w:r>
                                  <w:r>
                                    <w:t>boletín, llévelo a un sitio Web y publíquelo.</w:t>
                                  </w:r>
                                </w:p>
                                <w:p w:rsidR="00713DC3" w:rsidRDefault="00713DC3">
                                  <w:pPr>
                                    <w:pStyle w:val="Textoprincipaldelboletn"/>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043" type="#_x0000_t202" style="position:absolute;margin-left:60.55pt;margin-top:672.25pt;width:321.75pt;height:97.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" o:allowincell="f" filled="f" stroked="f" strokecolor="#bfbfbf [2412]">
                      <v:textbox inset="3.6pt,,3.6pt">
                        <w:txbxContent>
                          <w:p w:rsidR="00713DC3" w:rsidRDefault="00B37353">
                            <w:pPr>
                              <w:pStyle w:val="Textoprincipaldelboletn"/>
                            </w:pPr>
                            <w:r>
                              <w:t>También se pueden buscar otros artículos o artículos "de relleno" en Internet. Puede escribir sobre muy diversos temas, pero trate de que la extensión de los artículos sea breve. La mayor parte del contenido que incluya en su boletín también se puede utilizar en su sitio Web. Microsoft Word es una herramienta sencilla para convertir un boletín en una publicación para Internet. Así pues</w:t>
                            </w:r>
                            <w:r w:rsidR="007B169A">
                              <w:t xml:space="preserve">, cuando termine de escribir el </w:t>
                            </w:r>
                            <w:r>
                              <w:t>boletín, llévelo a un sitio Web y publíquelo.</w:t>
                            </w:r>
                          </w:p>
                          <w:p w:rsidR="00713DC3" w:rsidRDefault="00713DC3">
                            <w:pPr>
                              <w:pStyle w:val="Textoprincipaldelboletn"/>
                            </w:pPr>
                          </w:p>
                        </w:txbxContent>
                      </v:textbox>
                      <w10:wrap anchorx="page" anchory="page"/>
                    </v:shape>
                  </w:pict>
                </mc:Fallback>
              </mc:AlternateContent>
            </w:r>
            <w:r>
              <w:rPr>
                <w:noProof/>
                <w:lang w:eastAsia="es-ES"/>
              </w:rPr>
              <mc:AlternateContent>
                <mc:Choice Requires="wps">
                  <w:drawing>
                    <wp:anchor distT="0" distB="0" distL="114300" distR="114300" simplePos="0" relativeHeight="251720704" behindDoc="0" locked="1" layoutInCell="0" allowOverlap="1">
                      <wp:simplePos x="0" y="0"/>
                      <wp:positionH relativeFrom="page">
                        <wp:posOffset>4855210</wp:posOffset>
                      </wp:positionH>
                      <wp:positionV relativeFrom="page">
                        <wp:posOffset>9125585</wp:posOffset>
                      </wp:positionV>
                      <wp:extent cx="2057400" cy="274320"/>
                      <wp:effectExtent l="0" t="635" r="2540" b="1270"/>
                      <wp:wrapNone/>
                      <wp:docPr id="12"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432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26" style="position:absolute;margin-left:382.3pt;margin-top:718.55pt;width:162pt;height:21.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" o:allowincell="f" fillcolor="#c3d69b" stroked="f">
                      <w10:wrap anchorx="page" anchory="page"/>
                      <w10:anchorlock/>
                    </v:rect>
                  </w:pict>
                </mc:Fallback>
              </mc:AlternateContent>
            </w:r>
          </w:p>
        </w:tc>
        <w:tc>
          <w:tcPr>
            <w:tcW w:w="3213" w:type="dxa"/>
            <w:vMerge/>
            <w:shd w:val="clear" w:color="auto" w:fill="auto"/>
          </w:tcPr>
          <w:p w:rsidR="00713DC3" w:rsidRDefault="00713DC3">
            <w:pPr>
              <w:rPr>
                <w:noProof/>
              </w:rPr>
            </w:pPr>
          </w:p>
        </w:tc>
      </w:tr>
      <w:tr w:rsidR="0023229C">
        <w:trPr>
          <w:trHeight w:hRule="exact" w:val="576"/>
          <w:jc w:val="center"/>
        </w:trPr>
        <w:tc>
          <w:tcPr>
            <w:tcW w:w="9720" w:type="dxa"/>
            <w:gridSpan w:val="4"/>
            <w:shd w:val="clear" w:color="auto" w:fill="auto"/>
            <w:vAlign w:val="bottom"/>
          </w:tcPr>
          <w:p w:rsidR="00713DC3" w:rsidRDefault="00EE3F1C">
            <w:pPr>
              <w:pStyle w:val="Nmerodepgina-Izquierda"/>
            </w:pPr>
            <w:r>
              <w:rPr>
                <w:noProof/>
                <w:lang w:eastAsia="es-ES"/>
              </w:rPr>
              <mc:AlternateContent>
                <mc:Choice Requires="wps">
                  <w:drawing>
                    <wp:anchor distT="0" distB="0" distL="114300" distR="114300" simplePos="0" relativeHeight="251638780" behindDoc="0" locked="1" layoutInCell="0" allowOverlap="1">
                      <wp:simplePos x="0" y="0"/>
                      <wp:positionH relativeFrom="page">
                        <wp:posOffset>786130</wp:posOffset>
                      </wp:positionH>
                      <wp:positionV relativeFrom="page">
                        <wp:posOffset>713105</wp:posOffset>
                      </wp:positionV>
                      <wp:extent cx="2057400" cy="457200"/>
                      <wp:effectExtent l="0" t="0" r="4445" b="1270"/>
                      <wp:wrapNone/>
                      <wp:docPr id="11"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DC3" w:rsidRDefault="008070A0">
                                  <w:pPr>
                                    <w:pStyle w:val="Nmerodepgina-Izquierda"/>
                                  </w:pPr>
                                  <w:r>
                                    <w:fldChar w:fldCharType="begin"/>
                                  </w:r>
                                  <w:r>
                                    <w:instrText xml:space="preserve"> PAGE  \* MERGEFORMAT </w:instrText>
                                  </w:r>
                                  <w:r>
                                    <w:fldChar w:fldCharType="separate"/>
                                  </w:r>
                                  <w:r w:rsidR="00B37353">
                                    <w:rPr>
                                      <w:noProof/>
                                    </w:rPr>
                                    <w:t>4</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044" style="position:absolute;left:0;text-align:left;margin-left:61.9pt;margin-top:56.15pt;width:162pt;height:36pt;z-index:2516387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" o:allowincell="f" fillcolor="#c3d69b" stroked="f">
                      <v:textbox>
                        <w:txbxContent>
                          <w:p w:rsidR="00713DC3" w:rsidRDefault="008070A0">
                            <w:pPr>
                              <w:pStyle w:val="Nmerodepgina-Izquierda"/>
                            </w:pPr>
                            <w:r>
                              <w:fldChar w:fldCharType="begin"/>
                            </w:r>
                            <w:r>
                              <w:instrText xml:space="preserve"> PAGE  \* MERGEFORMAT </w:instrText>
                            </w:r>
                            <w:r>
                              <w:fldChar w:fldCharType="separate"/>
                            </w:r>
                            <w:r w:rsidR="00B37353">
                              <w:rPr>
                                <w:noProof/>
                              </w:rPr>
                              <w:t>4</w:t>
                            </w:r>
                            <w:r>
                              <w:rPr>
                                <w:noProof/>
                              </w:rPr>
                              <w:fldChar w:fldCharType="end"/>
                            </w:r>
                          </w:p>
                        </w:txbxContent>
                      </v:textbox>
                      <w10:wrap anchorx="page" anchory="page"/>
                      <w10:anchorlock/>
                    </v:rect>
                  </w:pict>
                </mc:Fallback>
              </mc:AlternateContent>
            </w:r>
            <w:r>
              <w:rPr>
                <w:noProof/>
                <w:lang w:eastAsia="es-ES"/>
              </w:rPr>
              <mc:AlternateContent>
                <mc:Choice Requires="wps">
                  <w:drawing>
                    <wp:anchor distT="0" distB="0" distL="114300" distR="114300" simplePos="0" relativeHeight="251651072" behindDoc="0" locked="0" layoutInCell="0" allowOverlap="1">
                      <wp:simplePos x="0" y="0"/>
                      <wp:positionH relativeFrom="page">
                        <wp:posOffset>786130</wp:posOffset>
                      </wp:positionH>
                      <wp:positionV relativeFrom="page">
                        <wp:posOffset>1069975</wp:posOffset>
                      </wp:positionV>
                      <wp:extent cx="2057400" cy="3345815"/>
                      <wp:effectExtent l="0" t="3175" r="4445" b="3810"/>
                      <wp:wrapNone/>
                      <wp:docPr id="1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45815"/>
                              </a:xfrm>
                              <a:prstGeom prst="rect">
                                <a:avLst/>
                              </a:prstGeom>
                              <a:solidFill>
                                <a:schemeClr val="bg1">
                                  <a:lumMod val="95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sdt>
                                  <w:sdtPr>
                                    <w:alias w:val="Compañía"/>
                                    <w:tag w:val="Compañía"/>
                                    <w:id w:val="2448616"/>
                                    <w:placeholder>
                                      <w:docPart w:val="3FE54CE0A30E42F2931E184235EA148F"/>
                                    </w:placeholder>
                                    <w:showingPlcHdr/>
                                    <w:dataBinding w:prefixMappings="xmlns:ns0='http://schemas.openxmlformats.org/officeDocument/2006/extended-properties'" w:xpath="/ns0:Properties[1]/ns0:Company[1]" w:storeItemID="{6668398D-A668-4E3E-A5EB-62B293D839F1}"/>
                                    <w:text/>
                                  </w:sdtPr>
                                  <w:sdtEndPr/>
                                  <w:sdtContent>
                                    <w:p w:rsidR="00713DC3" w:rsidRDefault="00B37353">
                                      <w:pPr>
                                        <w:pStyle w:val="Ttulodebarralateral"/>
                                      </w:pPr>
                                      <w:r>
                                        <w:t>[Nombre de la compañía]</w:t>
                                      </w:r>
                                    </w:p>
                                  </w:sdtContent>
                                </w:sdt>
                                <w:sdt>
                                  <w:sdtPr>
                                    <w:alias w:val="Dirección"/>
                                    <w:tag w:val="Dirección"/>
                                    <w:id w:val="2448629"/>
                                    <w:placeholder>
                                      <w:docPart w:val="841983F5B21D42999BF2085F6848A138"/>
                                    </w:placeholder>
                                    <w:showingPlcHdr/>
                                    <w:dataBinding w:prefixMappings="xmlns:ns0='http://schemas.microsoft.com/office/2006/coverPageProps'" w:xpath="/ns0:CoverPageProperties[1]/ns0:CompanyAddress[1]" w:storeItemID="{55AF091B-3C7A-41E3-B477-F2FDAA23CFDA}"/>
                                    <w:text w:multiLine="1"/>
                                  </w:sdtPr>
                                  <w:sdtEndPr/>
                                  <w:sdtContent>
                                    <w:p w:rsidR="00713DC3" w:rsidRDefault="00B37353">
                                      <w:r>
                                        <w:t>[Dirección de la compañía]</w:t>
                                      </w:r>
                                    </w:p>
                                  </w:sdtContent>
                                </w:sdt>
                                <w:sdt>
                                  <w:sdtPr>
                                    <w:alias w:val="Teléfono"/>
                                    <w:tag w:val="Teléfono"/>
                                    <w:id w:val="2448641"/>
                                    <w:placeholder>
                                      <w:docPart w:val="92DDF56BF5B9494DBFECAB16EB426362"/>
                                    </w:placeholder>
                                    <w:showingPlcHdr/>
                                    <w:dataBinding w:prefixMappings="xmlns:ns0='http://schemas.microsoft.com/office/2006/coverPageProps'" w:xpath="/ns0:CoverPageProperties[1]/ns0:CompanyPhone[1]" w:storeItemID="{55AF091B-3C7A-41E3-B477-F2FDAA23CFDA}"/>
                                    <w:text/>
                                  </w:sdtPr>
                                  <w:sdtEndPr/>
                                  <w:sdtContent>
                                    <w:p w:rsidR="00713DC3" w:rsidRDefault="00B37353">
                                      <w:r>
                                        <w:t>[Número de teléfono]</w:t>
                                      </w:r>
                                    </w:p>
                                  </w:sdtContent>
                                </w:sdt>
                                <w:sdt>
                                  <w:sdtPr>
                                    <w:alias w:val="Fax"/>
                                    <w:id w:val="2448654"/>
                                    <w:placeholder>
                                      <w:docPart w:val="B4E9A1405A4F4B3FAE6ACB58C01185BC"/>
                                    </w:placeholder>
                                    <w:showingPlcHdr/>
                                    <w:dataBinding w:prefixMappings="xmlns:ns0='http://schemas.microsoft.com/office/2006/coverPageProps'" w:xpath="/ns0:CoverPageProperties[1]/ns0:CompanyFax[1]" w:storeItemID="{55AF091B-3C7A-41E3-B477-F2FDAA23CFDA}"/>
                                    <w:text/>
                                  </w:sdtPr>
                                  <w:sdtEndPr/>
                                  <w:sdtContent>
                                    <w:p w:rsidR="00713DC3" w:rsidRDefault="00B37353">
                                      <w:r>
                                        <w:t>[Número de fax]</w:t>
                                      </w:r>
                                    </w:p>
                                  </w:sdtContent>
                                </w:sdt>
                                <w:sdt>
                                  <w:sdtPr>
                                    <w:alias w:val="Correo electrónico"/>
                                    <w:tag w:val="Correo electrónico"/>
                                    <w:id w:val="2448665"/>
                                    <w:placeholder>
                                      <w:docPart w:val="0A253979B97D42039F7A76B2FE2A7CDE"/>
                                    </w:placeholder>
                                    <w:showingPlcHdr/>
                                    <w:dataBinding w:prefixMappings="xmlns:ns0='http://schemas.microsoft.com/office/2006/coverPageProps'" w:xpath="/ns0:CoverPageProperties[1]/ns0:CompanyEmail[1]" w:storeItemID="{55AF091B-3C7A-41E3-B477-F2FDAA23CFDA}"/>
                                    <w:text/>
                                  </w:sdtPr>
                                  <w:sdtEndPr/>
                                  <w:sdtContent>
                                    <w:p w:rsidR="00713DC3" w:rsidRDefault="00B37353">
                                      <w:r>
                                        <w:t>[Dirección de correo electrónico]</w:t>
                                      </w:r>
                                    </w:p>
                                  </w:sdtContent>
                                </w:sdt>
                                <w:sdt>
                                  <w:sdtPr>
                                    <w:id w:val="2448684"/>
                                    <w:placeholder>
                                      <w:docPart w:val="FFADD93CCE4A4518BCA06F5993B1178C"/>
                                    </w:placeholder>
                                    <w:temporary/>
                                    <w:showingPlcHdr/>
                                  </w:sdtPr>
                                  <w:sdtEndPr/>
                                  <w:sdtContent>
                                    <w:p w:rsidR="00713DC3" w:rsidRDefault="00B37353">
                                      <w:pPr>
                                        <w:pStyle w:val="Lemadelacompaa"/>
                                      </w:pPr>
                                      <w:r>
                                        <w:t>[Lema de la compañía]</w:t>
                                      </w:r>
                                    </w:p>
                                  </w:sdtContent>
                                </w:sdt>
                                <w:p w:rsidR="00713DC3" w:rsidRDefault="00B37353">
                                  <w:r>
                                    <w:t>Visite nuestra página Web:</w:t>
                                  </w:r>
                                </w:p>
                                <w:sdt>
                                  <w:sdtPr>
                                    <w:id w:val="2448676"/>
                                    <w:placeholder>
                                      <w:docPart w:val="D7EB27EDE02D48BFAAB25FC6DDE99B40"/>
                                    </w:placeholder>
                                    <w:temporary/>
                                    <w:showingPlcHdr/>
                                  </w:sdtPr>
                                  <w:sdtEndPr/>
                                  <w:sdtContent>
                                    <w:p w:rsidR="00713DC3" w:rsidRDefault="00B37353">
                                      <w:r>
                                        <w:t>[Dirección URL de la compañía]</w:t>
                                      </w:r>
                                    </w:p>
                                  </w:sdtContent>
                                </w:sdt>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45" type="#_x0000_t202" style="position:absolute;left:0;text-align:left;margin-left:61.9pt;margin-top:84.25pt;width:162pt;height:263.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" o:allowincell="f" fillcolor="#f2f2f2 [3052]" stroked="f" strokecolor="#bfbfbf [2412]">
                      <v:textbox inset="14.4pt,7.2pt,14.4pt,7.2pt">
                        <w:txbxContent>
                          <w:sdt>
                            <w:sdtPr>
                              <w:alias w:val="Compañía"/>
                              <w:tag w:val="Compañía"/>
                              <w:id w:val="2448616"/>
                              <w:placeholder>
                                <w:docPart w:val="3FE54CE0A30E42F2931E184235EA148F"/>
                              </w:placeholder>
                              <w:showingPlcHdr/>
                              <w:dataBinding w:prefixMappings="xmlns:ns0='http://schemas.openxmlformats.org/officeDocument/2006/extended-properties'" w:xpath="/ns0:Properties[1]/ns0:Company[1]" w:storeItemID="{6668398D-A668-4E3E-A5EB-62B293D839F1}"/>
                              <w:text/>
                            </w:sdtPr>
                            <w:sdtEndPr/>
                            <w:sdtContent>
                              <w:p w:rsidR="00713DC3" w:rsidRDefault="00B37353">
                                <w:pPr>
                                  <w:pStyle w:val="Ttulodebarralateral"/>
                                </w:pPr>
                                <w:r>
                                  <w:t>[Nombre de la compañía]</w:t>
                                </w:r>
                              </w:p>
                            </w:sdtContent>
                          </w:sdt>
                          <w:sdt>
                            <w:sdtPr>
                              <w:alias w:val="Dirección"/>
                              <w:tag w:val="Dirección"/>
                              <w:id w:val="2448629"/>
                              <w:placeholder>
                                <w:docPart w:val="841983F5B21D42999BF2085F6848A138"/>
                              </w:placeholder>
                              <w:showingPlcHdr/>
                              <w:dataBinding w:prefixMappings="xmlns:ns0='http://schemas.microsoft.com/office/2006/coverPageProps'" w:xpath="/ns0:CoverPageProperties[1]/ns0:CompanyAddress[1]" w:storeItemID="{55AF091B-3C7A-41E3-B477-F2FDAA23CFDA}"/>
                              <w:text w:multiLine="1"/>
                            </w:sdtPr>
                            <w:sdtEndPr/>
                            <w:sdtContent>
                              <w:p w:rsidR="00713DC3" w:rsidRDefault="00B37353">
                                <w:r>
                                  <w:t>[Dirección de la compañía]</w:t>
                                </w:r>
                              </w:p>
                            </w:sdtContent>
                          </w:sdt>
                          <w:sdt>
                            <w:sdtPr>
                              <w:alias w:val="Teléfono"/>
                              <w:tag w:val="Teléfono"/>
                              <w:id w:val="2448641"/>
                              <w:placeholder>
                                <w:docPart w:val="92DDF56BF5B9494DBFECAB16EB426362"/>
                              </w:placeholder>
                              <w:showingPlcHdr/>
                              <w:dataBinding w:prefixMappings="xmlns:ns0='http://schemas.microsoft.com/office/2006/coverPageProps'" w:xpath="/ns0:CoverPageProperties[1]/ns0:CompanyPhone[1]" w:storeItemID="{55AF091B-3C7A-41E3-B477-F2FDAA23CFDA}"/>
                              <w:text/>
                            </w:sdtPr>
                            <w:sdtEndPr/>
                            <w:sdtContent>
                              <w:p w:rsidR="00713DC3" w:rsidRDefault="00B37353">
                                <w:r>
                                  <w:t>[Número de teléfono]</w:t>
                                </w:r>
                              </w:p>
                            </w:sdtContent>
                          </w:sdt>
                          <w:sdt>
                            <w:sdtPr>
                              <w:alias w:val="Fax"/>
                              <w:id w:val="2448654"/>
                              <w:placeholder>
                                <w:docPart w:val="B4E9A1405A4F4B3FAE6ACB58C01185BC"/>
                              </w:placeholder>
                              <w:showingPlcHdr/>
                              <w:dataBinding w:prefixMappings="xmlns:ns0='http://schemas.microsoft.com/office/2006/coverPageProps'" w:xpath="/ns0:CoverPageProperties[1]/ns0:CompanyFax[1]" w:storeItemID="{55AF091B-3C7A-41E3-B477-F2FDAA23CFDA}"/>
                              <w:text/>
                            </w:sdtPr>
                            <w:sdtEndPr/>
                            <w:sdtContent>
                              <w:p w:rsidR="00713DC3" w:rsidRDefault="00B37353">
                                <w:r>
                                  <w:t>[Número de fax]</w:t>
                                </w:r>
                              </w:p>
                            </w:sdtContent>
                          </w:sdt>
                          <w:sdt>
                            <w:sdtPr>
                              <w:alias w:val="Correo electrónico"/>
                              <w:tag w:val="Correo electrónico"/>
                              <w:id w:val="2448665"/>
                              <w:placeholder>
                                <w:docPart w:val="0A253979B97D42039F7A76B2FE2A7CDE"/>
                              </w:placeholder>
                              <w:showingPlcHdr/>
                              <w:dataBinding w:prefixMappings="xmlns:ns0='http://schemas.microsoft.com/office/2006/coverPageProps'" w:xpath="/ns0:CoverPageProperties[1]/ns0:CompanyEmail[1]" w:storeItemID="{55AF091B-3C7A-41E3-B477-F2FDAA23CFDA}"/>
                              <w:text/>
                            </w:sdtPr>
                            <w:sdtEndPr/>
                            <w:sdtContent>
                              <w:p w:rsidR="00713DC3" w:rsidRDefault="00B37353">
                                <w:r>
                                  <w:t>[Dirección de correo electrónico]</w:t>
                                </w:r>
                              </w:p>
                            </w:sdtContent>
                          </w:sdt>
                          <w:sdt>
                            <w:sdtPr>
                              <w:id w:val="2448684"/>
                              <w:placeholder>
                                <w:docPart w:val="FFADD93CCE4A4518BCA06F5993B1178C"/>
                              </w:placeholder>
                              <w:temporary/>
                              <w:showingPlcHdr/>
                            </w:sdtPr>
                            <w:sdtEndPr/>
                            <w:sdtContent>
                              <w:p w:rsidR="00713DC3" w:rsidRDefault="00B37353">
                                <w:pPr>
                                  <w:pStyle w:val="Lemadelacompaa"/>
                                </w:pPr>
                                <w:r>
                                  <w:t>[Lema de la compañía]</w:t>
                                </w:r>
                              </w:p>
                            </w:sdtContent>
                          </w:sdt>
                          <w:p w:rsidR="00713DC3" w:rsidRDefault="00B37353">
                            <w:r>
                              <w:t>Visite nuestra página Web:</w:t>
                            </w:r>
                          </w:p>
                          <w:sdt>
                            <w:sdtPr>
                              <w:id w:val="2448676"/>
                              <w:placeholder>
                                <w:docPart w:val="D7EB27EDE02D48BFAAB25FC6DDE99B40"/>
                              </w:placeholder>
                              <w:temporary/>
                              <w:showingPlcHdr/>
                            </w:sdtPr>
                            <w:sdtEndPr/>
                            <w:sdtContent>
                              <w:p w:rsidR="00713DC3" w:rsidRDefault="00B37353">
                                <w:r>
                                  <w:t>[Dirección URL de la compañía]</w:t>
                                </w:r>
                              </w:p>
                            </w:sdtContent>
                          </w:sdt>
                        </w:txbxContent>
                      </v:textbox>
                      <w10:wrap anchorx="page" anchory="page"/>
                    </v:shape>
                  </w:pict>
                </mc:Fallback>
              </mc:AlternateContent>
            </w:r>
            <w:r w:rsidR="00B37353">
              <w:br w:type="page"/>
            </w:r>
          </w:p>
        </w:tc>
      </w:tr>
      <w:tr w:rsidR="0023229C">
        <w:trPr>
          <w:trHeight w:hRule="exact" w:val="720"/>
          <w:jc w:val="center"/>
        </w:trPr>
        <w:tc>
          <w:tcPr>
            <w:tcW w:w="3216" w:type="dxa"/>
            <w:vMerge w:val="restart"/>
            <w:shd w:val="clear" w:color="auto" w:fill="auto"/>
          </w:tcPr>
          <w:p w:rsidR="00713DC3" w:rsidRDefault="00EE3F1C">
            <w:r>
              <w:rPr>
                <w:noProof/>
                <w:lang w:eastAsia="es-ES"/>
              </w:rPr>
              <mc:AlternateContent>
                <mc:Choice Requires="wps">
                  <w:drawing>
                    <wp:anchor distT="0" distB="0" distL="114300" distR="114300" simplePos="0" relativeHeight="251642880" behindDoc="0" locked="0" layoutInCell="0" allowOverlap="1">
                      <wp:simplePos x="0" y="0"/>
                      <wp:positionH relativeFrom="page">
                        <wp:posOffset>2828290</wp:posOffset>
                      </wp:positionH>
                      <wp:positionV relativeFrom="page">
                        <wp:posOffset>1528445</wp:posOffset>
                      </wp:positionV>
                      <wp:extent cx="4105910" cy="1329055"/>
                      <wp:effectExtent l="0" t="4445" r="0" b="0"/>
                      <wp:wrapNone/>
                      <wp:docPr id="9"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132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713DC3" w:rsidRDefault="00B37353">
                                  <w:pPr>
                                    <w:pStyle w:val="Textoprincipaldelboletn"/>
                                  </w:pPr>
                                  <w:r>
                                    <w:t xml:space="preserve">Una ventaja de utilizar su boletín como herramienta promocional es que puede reutilizar contenidos de otros materiales de marketing, como notas de prensa o estudios de mercado. Aunque su objetivo principal al distribuir un boletín pueda ser vender sus productos o servicios, la clave del éxito del boletín es que </w:t>
                                  </w:r>
                                  <w:r w:rsidR="00447D2C">
                                    <w:t>les</w:t>
                                  </w:r>
                                  <w:r>
                                    <w:t xml:space="preserve"> resulte útil a los lectores. Una buena manera de agregar contenido útil al boletín es crear y escribir sus propios artículos, o bien, incluir un calendario de los próximos eventos.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46" type="#_x0000_t202" style="position:absolute;margin-left:222.7pt;margin-top:120.35pt;width:323.3pt;height:104.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" o:allowincell="f" filled="f" stroked="f" strokecolor="#bfbfbf [2412]">
                      <v:textbox inset="3.6pt,,3.6pt">
                        <w:txbxContent>
                          <w:p w:rsidR="00713DC3" w:rsidRDefault="00B37353">
                            <w:pPr>
                              <w:pStyle w:val="Textoprincipaldelboletn"/>
                            </w:pPr>
                            <w:r>
                              <w:t xml:space="preserve">Una ventaja de utilizar su boletín como herramienta promocional es que puede reutilizar contenidos de otros materiales de marketing, como notas de prensa o estudios de mercado. Aunque su objetivo principal al distribuir un boletín pueda ser vender sus productos o servicios, la clave del éxito del boletín es que </w:t>
                            </w:r>
                            <w:r w:rsidR="00447D2C">
                              <w:t>les</w:t>
                            </w:r>
                            <w:r>
                              <w:t xml:space="preserve"> resulte útil a los lectores. Una buena manera de agregar contenido útil al boletín es crear y escribir sus propios artículos, o bien, incluir un calendario de los próximos eventos.</w:t>
                            </w:r>
                          </w:p>
                        </w:txbxContent>
                      </v:textbox>
                      <w10:wrap anchorx="page" anchory="page"/>
                    </v:shape>
                  </w:pict>
                </mc:Fallback>
              </mc:AlternateContent>
            </w:r>
            <w:r>
              <w:rPr>
                <w:noProof/>
                <w:lang w:eastAsia="es-ES"/>
              </w:rPr>
              <mc:AlternateContent>
                <mc:Choice Requires="wps">
                  <w:drawing>
                    <wp:anchor distT="0" distB="0" distL="114300" distR="114300" simplePos="0" relativeHeight="251643904" behindDoc="0" locked="0" layoutInCell="0" allowOverlap="1">
                      <wp:simplePos x="0" y="0"/>
                      <wp:positionH relativeFrom="page">
                        <wp:posOffset>2828290</wp:posOffset>
                      </wp:positionH>
                      <wp:positionV relativeFrom="page">
                        <wp:posOffset>3321050</wp:posOffset>
                      </wp:positionV>
                      <wp:extent cx="4105910" cy="1347470"/>
                      <wp:effectExtent l="0" t="0" r="0" b="0"/>
                      <wp:wrapNone/>
                      <wp:docPr id="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134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713DC3" w:rsidRDefault="00B37353">
                                  <w:pPr>
                                    <w:pStyle w:val="Textoprincipaldelboletn"/>
                                  </w:pPr>
                                  <w:r>
                                    <w:t>También se pueden buscar otros artículos o artículos "de relleno" en Internet. Puede escribir sobre muy diversos temas, pero trate de que la extensión de los artículos sea breve. 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47" type="#_x0000_t202" style="position:absolute;margin-left:222.7pt;margin-top:261.5pt;width:323.3pt;height:106.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" o:allowincell="f" filled="f" stroked="f" strokecolor="#bfbfbf [2412]">
                      <v:textbox inset="3.6pt,,3.6pt">
                        <w:txbxContent>
                          <w:p w:rsidR="00713DC3" w:rsidRDefault="00B37353">
                            <w:pPr>
                              <w:pStyle w:val="Textoprincipaldelboletn"/>
                            </w:pPr>
                            <w:r>
                              <w:t>También se pueden buscar otros artículos o artículos "de relleno" en Internet. Puede escribir sobre muy diversos temas, pero trate de que la extensión de los artículos sea breve. 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w:t>
                            </w:r>
                          </w:p>
                        </w:txbxContent>
                      </v:textbox>
                      <w10:wrap anchorx="page" anchory="page"/>
                    </v:shape>
                  </w:pict>
                </mc:Fallback>
              </mc:AlternateContent>
            </w:r>
            <w:r>
              <w:rPr>
                <w:noProof/>
                <w:lang w:eastAsia="es-ES"/>
              </w:rPr>
              <mc:AlternateContent>
                <mc:Choice Requires="wps">
                  <w:drawing>
                    <wp:anchor distT="0" distB="0" distL="114300" distR="114300" simplePos="0" relativeHeight="251652096" behindDoc="0" locked="0" layoutInCell="0" allowOverlap="1">
                      <wp:simplePos x="0" y="0"/>
                      <wp:positionH relativeFrom="page">
                        <wp:posOffset>1010920</wp:posOffset>
                      </wp:positionH>
                      <wp:positionV relativeFrom="page">
                        <wp:posOffset>3489325</wp:posOffset>
                      </wp:positionV>
                      <wp:extent cx="1576070" cy="637540"/>
                      <wp:effectExtent l="10795" t="12700" r="13335" b="6985"/>
                      <wp:wrapNone/>
                      <wp:docPr id="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637540"/>
                              </a:xfrm>
                              <a:prstGeom prst="rect">
                                <a:avLst/>
                              </a:prstGeom>
                              <a:solidFill>
                                <a:schemeClr val="bg1">
                                  <a:lumMod val="100000"/>
                                  <a:lumOff val="0"/>
                                </a:schemeClr>
                              </a:solidFill>
                              <a:ln w="9525">
                                <a:solidFill>
                                  <a:schemeClr val="bg1">
                                    <a:lumMod val="75000"/>
                                    <a:lumOff val="0"/>
                                  </a:schemeClr>
                                </a:solidFill>
                                <a:miter lim="800000"/>
                                <a:headEnd/>
                                <a:tailEnd/>
                              </a:ln>
                            </wps:spPr>
                            <wps:txbx>
                              <w:txbxContent>
                                <w:p w:rsidR="00713DC3" w:rsidRDefault="00B37353">
                                  <w:pPr>
                                    <w:pStyle w:val="Inserteaquellogotipo"/>
                                  </w:pPr>
                                  <w:r>
                                    <w:t>[Inserte aquí su logotipo]</w:t>
                                  </w:r>
                                </w:p>
                              </w:txbxContent>
                            </wps:txbx>
                            <wps:bodyPr rot="0" vert="horz" wrap="square" lIns="9144" tIns="9144" rIns="9144" bIns="9144"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48" type="#_x0000_t202" style="position:absolute;margin-left:79.6pt;margin-top:274.75pt;width:124.1pt;height:50.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" o:allowincell="f" fillcolor="white [3212]" strokecolor="#bfbfbf [2412]">
                      <v:textbox inset=".72pt,.72pt,.72pt,.72pt">
                        <w:txbxContent>
                          <w:p w:rsidR="00713DC3" w:rsidRDefault="00B37353">
                            <w:pPr>
                              <w:pStyle w:val="Inserteaquellogotipo"/>
                            </w:pPr>
                            <w:r>
                              <w:t>[Inserte aquí su logotipo]</w:t>
                            </w:r>
                          </w:p>
                        </w:txbxContent>
                      </v:textbox>
                      <w10:wrap anchorx="page" anchory="page"/>
                    </v:shape>
                  </w:pict>
                </mc:Fallback>
              </mc:AlternateContent>
            </w:r>
          </w:p>
        </w:tc>
        <w:tc>
          <w:tcPr>
            <w:tcW w:w="6504" w:type="dxa"/>
            <w:gridSpan w:val="3"/>
            <w:shd w:val="clear" w:color="auto" w:fill="auto"/>
            <w:vAlign w:val="bottom"/>
          </w:tcPr>
          <w:p w:rsidR="00713DC3" w:rsidRDefault="00B37353">
            <w:pPr>
              <w:pStyle w:val="encabezado4"/>
            </w:pPr>
            <w:r>
              <w:t>Título de artículo de contraportada</w:t>
            </w:r>
          </w:p>
        </w:tc>
      </w:tr>
      <w:tr w:rsidR="0023229C">
        <w:trPr>
          <w:trHeight w:hRule="exact" w:val="2088"/>
          <w:jc w:val="center"/>
        </w:trPr>
        <w:tc>
          <w:tcPr>
            <w:tcW w:w="3216" w:type="dxa"/>
            <w:vMerge/>
            <w:shd w:val="clear" w:color="auto" w:fill="auto"/>
          </w:tcPr>
          <w:p w:rsidR="00713DC3" w:rsidRDefault="00713DC3">
            <w:pPr>
              <w:pStyle w:val="encabezado4"/>
            </w:pPr>
          </w:p>
        </w:tc>
        <w:tc>
          <w:tcPr>
            <w:tcW w:w="6504" w:type="dxa"/>
            <w:gridSpan w:val="3"/>
            <w:shd w:val="clear" w:color="auto" w:fill="auto"/>
          </w:tcPr>
          <w:p w:rsidR="00713DC3" w:rsidRDefault="00713DC3"/>
        </w:tc>
      </w:tr>
      <w:tr w:rsidR="0023229C">
        <w:trPr>
          <w:trHeight w:hRule="exact" w:val="720"/>
          <w:jc w:val="center"/>
        </w:trPr>
        <w:tc>
          <w:tcPr>
            <w:tcW w:w="3216" w:type="dxa"/>
            <w:vMerge/>
            <w:shd w:val="clear" w:color="auto" w:fill="auto"/>
          </w:tcPr>
          <w:p w:rsidR="00713DC3" w:rsidRDefault="00713DC3">
            <w:pPr>
              <w:pStyle w:val="encabezado4"/>
              <w:rPr>
                <w:noProof/>
              </w:rPr>
            </w:pPr>
          </w:p>
        </w:tc>
        <w:tc>
          <w:tcPr>
            <w:tcW w:w="6504" w:type="dxa"/>
            <w:gridSpan w:val="3"/>
            <w:shd w:val="clear" w:color="auto" w:fill="auto"/>
            <w:vAlign w:val="bottom"/>
          </w:tcPr>
          <w:p w:rsidR="00713DC3" w:rsidRDefault="00B37353">
            <w:pPr>
              <w:pStyle w:val="encabezado4"/>
            </w:pPr>
            <w:r>
              <w:t>Título de artículo de contraportada</w:t>
            </w:r>
          </w:p>
        </w:tc>
      </w:tr>
      <w:tr w:rsidR="0023229C">
        <w:trPr>
          <w:trHeight w:hRule="exact" w:val="2088"/>
          <w:jc w:val="center"/>
        </w:trPr>
        <w:tc>
          <w:tcPr>
            <w:tcW w:w="3216" w:type="dxa"/>
            <w:vMerge/>
            <w:shd w:val="clear" w:color="auto" w:fill="auto"/>
            <w:vAlign w:val="bottom"/>
          </w:tcPr>
          <w:p w:rsidR="00713DC3" w:rsidRDefault="00713DC3">
            <w:pPr>
              <w:pStyle w:val="encabezado4"/>
            </w:pPr>
          </w:p>
        </w:tc>
        <w:tc>
          <w:tcPr>
            <w:tcW w:w="6504" w:type="dxa"/>
            <w:gridSpan w:val="3"/>
            <w:shd w:val="clear" w:color="auto" w:fill="auto"/>
          </w:tcPr>
          <w:p w:rsidR="00713DC3" w:rsidRDefault="00713DC3"/>
        </w:tc>
      </w:tr>
      <w:tr w:rsidR="0023229C">
        <w:trPr>
          <w:trHeight w:hRule="exact" w:val="720"/>
          <w:jc w:val="center"/>
        </w:trPr>
        <w:tc>
          <w:tcPr>
            <w:tcW w:w="9720" w:type="dxa"/>
            <w:gridSpan w:val="4"/>
            <w:shd w:val="clear" w:color="auto" w:fill="auto"/>
            <w:vAlign w:val="bottom"/>
          </w:tcPr>
          <w:p w:rsidR="00713DC3" w:rsidRDefault="00713DC3">
            <w:pPr>
              <w:pStyle w:val="encabezado4"/>
            </w:pPr>
          </w:p>
        </w:tc>
      </w:tr>
      <w:tr w:rsidR="0023229C">
        <w:trPr>
          <w:trHeight w:val="6735"/>
          <w:jc w:val="center"/>
        </w:trPr>
        <w:tc>
          <w:tcPr>
            <w:tcW w:w="9720" w:type="dxa"/>
            <w:gridSpan w:val="4"/>
            <w:shd w:val="clear" w:color="auto" w:fill="auto"/>
          </w:tcPr>
          <w:p w:rsidR="00713DC3" w:rsidRDefault="00EE3F1C">
            <w:pPr>
              <w:pStyle w:val="Lemadelacompaa"/>
            </w:pPr>
            <w:r>
              <w:rPr>
                <w:noProof/>
                <w:lang w:eastAsia="es-ES"/>
              </w:rPr>
              <mc:AlternateContent>
                <mc:Choice Requires="wps">
                  <w:drawing>
                    <wp:anchor distT="0" distB="0" distL="114300" distR="114300" simplePos="0" relativeHeight="251667456" behindDoc="0" locked="1" layoutInCell="0" allowOverlap="1">
                      <wp:simplePos x="0" y="0"/>
                      <wp:positionH relativeFrom="page">
                        <wp:posOffset>786130</wp:posOffset>
                      </wp:positionH>
                      <wp:positionV relativeFrom="page">
                        <wp:posOffset>4394200</wp:posOffset>
                      </wp:positionV>
                      <wp:extent cx="2057400" cy="274320"/>
                      <wp:effectExtent l="0" t="3175" r="4445" b="0"/>
                      <wp:wrapNone/>
                      <wp:docPr id="6"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432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26" style="position:absolute;margin-left:61.9pt;margin-top:346pt;width:162pt;height:21.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" o:allowincell="f" fillcolor="#c3d69b" stroked="f">
                      <w10:wrap anchorx="page" anchory="page"/>
                      <w10:anchorlock/>
                    </v:rect>
                  </w:pict>
                </mc:Fallback>
              </mc:AlternateContent>
            </w:r>
            <w:r>
              <w:rPr>
                <w:noProof/>
                <w:lang w:eastAsia="es-ES"/>
              </w:rPr>
              <mc:AlternateContent>
                <mc:Choice Requires="wps">
                  <w:drawing>
                    <wp:anchor distT="0" distB="0" distL="114300" distR="114300" simplePos="0" relativeHeight="251649024" behindDoc="0" locked="0" layoutInCell="0" allowOverlap="1">
                      <wp:simplePos x="0" y="0"/>
                      <wp:positionH relativeFrom="page">
                        <wp:posOffset>2904490</wp:posOffset>
                      </wp:positionH>
                      <wp:positionV relativeFrom="page">
                        <wp:posOffset>7435215</wp:posOffset>
                      </wp:positionV>
                      <wp:extent cx="2907030" cy="1191260"/>
                      <wp:effectExtent l="0" t="0" r="0" b="3175"/>
                      <wp:wrapNone/>
                      <wp:docPr id="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119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sdt>
                                  <w:sdtPr>
                                    <w:rPr>
                                      <w:sz w:val="20"/>
                                      <w:szCs w:val="20"/>
                                    </w:rPr>
                                    <w:id w:val="2448721"/>
                                    <w:placeholder>
                                      <w:docPart w:val="8643660A0D3E4EF2A0231C24810601A6"/>
                                    </w:placeholder>
                                    <w:temporary/>
                                    <w:showingPlcHdr/>
                                  </w:sdtPr>
                                  <w:sdtEndPr/>
                                  <w:sdtContent>
                                    <w:p w:rsidR="00713DC3" w:rsidRDefault="00B37353">
                                      <w:pPr>
                                        <w:spacing w:line="360" w:lineRule="auto"/>
                                        <w:rPr>
                                          <w:sz w:val="20"/>
                                          <w:szCs w:val="20"/>
                                        </w:rPr>
                                      </w:pPr>
                                      <w:r>
                                        <w:rPr>
                                          <w:sz w:val="20"/>
                                          <w:szCs w:val="20"/>
                                        </w:rPr>
                                        <w:t>[Nombre del destinatario]</w:t>
                                      </w:r>
                                    </w:p>
                                  </w:sdtContent>
                                </w:sdt>
                                <w:sdt>
                                  <w:sdtPr>
                                    <w:rPr>
                                      <w:sz w:val="20"/>
                                      <w:szCs w:val="20"/>
                                    </w:rPr>
                                    <w:id w:val="2448729"/>
                                    <w:placeholder>
                                      <w:docPart w:val="5FBB5D6C39804B54A3FF5B8E11816D8B"/>
                                    </w:placeholder>
                                    <w:temporary/>
                                    <w:showingPlcHdr/>
                                  </w:sdtPr>
                                  <w:sdtEndPr/>
                                  <w:sdtContent>
                                    <w:p w:rsidR="00713DC3" w:rsidRDefault="00B37353">
                                      <w:pPr>
                                        <w:spacing w:line="360" w:lineRule="auto"/>
                                        <w:rPr>
                                          <w:sz w:val="20"/>
                                          <w:szCs w:val="20"/>
                                        </w:rPr>
                                      </w:pPr>
                                      <w:r>
                                        <w:rPr>
                                          <w:sz w:val="20"/>
                                          <w:szCs w:val="20"/>
                                        </w:rPr>
                                        <w:t>[Dirección]</w:t>
                                      </w:r>
                                    </w:p>
                                  </w:sdtContent>
                                </w:sdt>
                                <w:sdt>
                                  <w:sdtPr>
                                    <w:rPr>
                                      <w:sz w:val="20"/>
                                      <w:szCs w:val="20"/>
                                    </w:rPr>
                                    <w:id w:val="2448743"/>
                                    <w:placeholder>
                                      <w:docPart w:val="F7518D69A8474BBE862DAFFD50175F16"/>
                                    </w:placeholder>
                                    <w:temporary/>
                                    <w:showingPlcHdr/>
                                  </w:sdtPr>
                                  <w:sdtEndPr/>
                                  <w:sdtContent>
                                    <w:p w:rsidR="00713DC3" w:rsidRDefault="00B37353">
                                      <w:pPr>
                                        <w:spacing w:line="360" w:lineRule="auto"/>
                                        <w:rPr>
                                          <w:sz w:val="20"/>
                                          <w:szCs w:val="20"/>
                                        </w:rPr>
                                      </w:pPr>
                                      <w:r>
                                        <w:rPr>
                                          <w:sz w:val="20"/>
                                          <w:szCs w:val="20"/>
                                        </w:rPr>
                                        <w:t>[Dirección 2]</w:t>
                                      </w:r>
                                    </w:p>
                                  </w:sdtContent>
                                </w:sdt>
                                <w:sdt>
                                  <w:sdtPr>
                                    <w:rPr>
                                      <w:sz w:val="20"/>
                                      <w:szCs w:val="20"/>
                                    </w:rPr>
                                    <w:id w:val="2448751"/>
                                    <w:placeholder>
                                      <w:docPart w:val="D7458AC22BB14784B6D53566671B4F43"/>
                                    </w:placeholder>
                                    <w:temporary/>
                                    <w:showingPlcHdr/>
                                  </w:sdtPr>
                                  <w:sdtEndPr/>
                                  <w:sdtContent>
                                    <w:p w:rsidR="00713DC3" w:rsidRDefault="00B37353">
                                      <w:pPr>
                                        <w:spacing w:line="360" w:lineRule="auto"/>
                                        <w:rPr>
                                          <w:sz w:val="20"/>
                                          <w:szCs w:val="20"/>
                                        </w:rPr>
                                      </w:pPr>
                                      <w:r>
                                        <w:rPr>
                                          <w:sz w:val="20"/>
                                          <w:szCs w:val="20"/>
                                        </w:rPr>
                                        <w:t>[Ciudad, estado o provincia, código postal]</w:t>
                                      </w:r>
                                    </w:p>
                                  </w:sdtContent>
                                </w:sdt>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49" type="#_x0000_t202" style="position:absolute;margin-left:228.7pt;margin-top:585.45pt;width:228.9pt;height:93.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" o:allowincell="f" filled="f" stroked="f" strokecolor="#bfbfbf [2412]">
                      <v:textbox inset="3.6pt,,3.6pt">
                        <w:txbxContent>
                          <w:sdt>
                            <w:sdtPr>
                              <w:rPr>
                                <w:sz w:val="20"/>
                                <w:szCs w:val="20"/>
                              </w:rPr>
                              <w:id w:val="2448721"/>
                              <w:placeholder>
                                <w:docPart w:val="8643660A0D3E4EF2A0231C24810601A6"/>
                              </w:placeholder>
                              <w:temporary/>
                              <w:showingPlcHdr/>
                            </w:sdtPr>
                            <w:sdtEndPr/>
                            <w:sdtContent>
                              <w:p w:rsidR="00713DC3" w:rsidRDefault="00B37353">
                                <w:pPr>
                                  <w:spacing w:line="360" w:lineRule="auto"/>
                                  <w:rPr>
                                    <w:sz w:val="20"/>
                                    <w:szCs w:val="20"/>
                                  </w:rPr>
                                </w:pPr>
                                <w:r>
                                  <w:rPr>
                                    <w:sz w:val="20"/>
                                    <w:szCs w:val="20"/>
                                  </w:rPr>
                                  <w:t>[Nombre del destinatario]</w:t>
                                </w:r>
                              </w:p>
                            </w:sdtContent>
                          </w:sdt>
                          <w:sdt>
                            <w:sdtPr>
                              <w:rPr>
                                <w:sz w:val="20"/>
                                <w:szCs w:val="20"/>
                              </w:rPr>
                              <w:id w:val="2448729"/>
                              <w:placeholder>
                                <w:docPart w:val="5FBB5D6C39804B54A3FF5B8E11816D8B"/>
                              </w:placeholder>
                              <w:temporary/>
                              <w:showingPlcHdr/>
                            </w:sdtPr>
                            <w:sdtEndPr/>
                            <w:sdtContent>
                              <w:p w:rsidR="00713DC3" w:rsidRDefault="00B37353">
                                <w:pPr>
                                  <w:spacing w:line="360" w:lineRule="auto"/>
                                  <w:rPr>
                                    <w:sz w:val="20"/>
                                    <w:szCs w:val="20"/>
                                  </w:rPr>
                                </w:pPr>
                                <w:r>
                                  <w:rPr>
                                    <w:sz w:val="20"/>
                                    <w:szCs w:val="20"/>
                                  </w:rPr>
                                  <w:t>[Dirección]</w:t>
                                </w:r>
                              </w:p>
                            </w:sdtContent>
                          </w:sdt>
                          <w:sdt>
                            <w:sdtPr>
                              <w:rPr>
                                <w:sz w:val="20"/>
                                <w:szCs w:val="20"/>
                              </w:rPr>
                              <w:id w:val="2448743"/>
                              <w:placeholder>
                                <w:docPart w:val="F7518D69A8474BBE862DAFFD50175F16"/>
                              </w:placeholder>
                              <w:temporary/>
                              <w:showingPlcHdr/>
                            </w:sdtPr>
                            <w:sdtEndPr/>
                            <w:sdtContent>
                              <w:p w:rsidR="00713DC3" w:rsidRDefault="00B37353">
                                <w:pPr>
                                  <w:spacing w:line="360" w:lineRule="auto"/>
                                  <w:rPr>
                                    <w:sz w:val="20"/>
                                    <w:szCs w:val="20"/>
                                  </w:rPr>
                                </w:pPr>
                                <w:r>
                                  <w:rPr>
                                    <w:sz w:val="20"/>
                                    <w:szCs w:val="20"/>
                                  </w:rPr>
                                  <w:t>[Dirección 2]</w:t>
                                </w:r>
                              </w:p>
                            </w:sdtContent>
                          </w:sdt>
                          <w:sdt>
                            <w:sdtPr>
                              <w:rPr>
                                <w:sz w:val="20"/>
                                <w:szCs w:val="20"/>
                              </w:rPr>
                              <w:id w:val="2448751"/>
                              <w:placeholder>
                                <w:docPart w:val="D7458AC22BB14784B6D53566671B4F43"/>
                              </w:placeholder>
                              <w:temporary/>
                              <w:showingPlcHdr/>
                            </w:sdtPr>
                            <w:sdtEndPr/>
                            <w:sdtContent>
                              <w:p w:rsidR="00713DC3" w:rsidRDefault="00B37353">
                                <w:pPr>
                                  <w:spacing w:line="360" w:lineRule="auto"/>
                                  <w:rPr>
                                    <w:sz w:val="20"/>
                                    <w:szCs w:val="20"/>
                                  </w:rPr>
                                </w:pPr>
                                <w:r>
                                  <w:rPr>
                                    <w:sz w:val="20"/>
                                    <w:szCs w:val="20"/>
                                  </w:rPr>
                                  <w:t>[Ciudad, estado o provincia, código postal]</w:t>
                                </w:r>
                              </w:p>
                            </w:sdtContent>
                          </w:sdt>
                        </w:txbxContent>
                      </v:textbox>
                      <w10:wrap anchorx="page" anchory="page"/>
                    </v:shape>
                  </w:pict>
                </mc:Fallback>
              </mc:AlternateContent>
            </w:r>
            <w:r>
              <w:rPr>
                <w:noProof/>
                <w:lang w:eastAsia="es-ES"/>
              </w:rPr>
              <mc:AlternateContent>
                <mc:Choice Requires="wps">
                  <w:drawing>
                    <wp:anchor distT="0" distB="0" distL="114300" distR="114300" simplePos="0" relativeHeight="251648000" behindDoc="0" locked="0" layoutInCell="0" allowOverlap="1">
                      <wp:simplePos x="0" y="0"/>
                      <wp:positionH relativeFrom="page">
                        <wp:posOffset>859155</wp:posOffset>
                      </wp:positionH>
                      <wp:positionV relativeFrom="page">
                        <wp:posOffset>5281930</wp:posOffset>
                      </wp:positionV>
                      <wp:extent cx="1920240" cy="1419860"/>
                      <wp:effectExtent l="1905" t="0" r="1905" b="3810"/>
                      <wp:wrapNone/>
                      <wp:docPr id="4"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41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sdt>
                                  <w:sdtPr>
                                    <w:rPr>
                                      <w:sz w:val="20"/>
                                      <w:szCs w:val="20"/>
                                    </w:rPr>
                                    <w:alias w:val="Compañía"/>
                                    <w:tag w:val="Compañía"/>
                                    <w:id w:val="2448692"/>
                                    <w:placeholder>
                                      <w:docPart w:val="0096DB8B347C43F3A052BE29001A9919"/>
                                    </w:placeholder>
                                    <w:showingPlcHdr/>
                                    <w:dataBinding w:prefixMappings="xmlns:ns0='http://schemas.openxmlformats.org/officeDocument/2006/extended-properties'" w:xpath="/ns0:Properties[1]/ns0:Company[1]" w:storeItemID="{6668398D-A668-4E3E-A5EB-62B293D839F1}"/>
                                    <w:text/>
                                  </w:sdtPr>
                                  <w:sdtEndPr/>
                                  <w:sdtContent>
                                    <w:p w:rsidR="00713DC3" w:rsidRDefault="00B37353">
                                      <w:pPr>
                                        <w:spacing w:line="360" w:lineRule="auto"/>
                                        <w:rPr>
                                          <w:sz w:val="20"/>
                                          <w:szCs w:val="20"/>
                                        </w:rPr>
                                      </w:pPr>
                                      <w:r>
                                        <w:rPr>
                                          <w:sz w:val="20"/>
                                          <w:szCs w:val="20"/>
                                        </w:rPr>
                                        <w:t>[Nombre de la compañía]</w:t>
                                      </w:r>
                                    </w:p>
                                  </w:sdtContent>
                                </w:sdt>
                                <w:sdt>
                                  <w:sdtPr>
                                    <w:rPr>
                                      <w:sz w:val="20"/>
                                      <w:szCs w:val="20"/>
                                    </w:rPr>
                                    <w:alias w:val="Dirección"/>
                                    <w:tag w:val="Dirección"/>
                                    <w:id w:val="2448707"/>
                                    <w:placeholder>
                                      <w:docPart w:val="7C46F3248607498E944B7845231B0D89"/>
                                    </w:placeholder>
                                    <w:showingPlcHdr/>
                                    <w:dataBinding w:prefixMappings="xmlns:ns0='http://schemas.microsoft.com/office/2006/coverPageProps'" w:xpath="/ns0:CoverPageProperties[1]/ns0:CompanyAddress[1]" w:storeItemID="{55AF091B-3C7A-41E3-B477-F2FDAA23CFDA}"/>
                                    <w:text w:multiLine="1"/>
                                  </w:sdtPr>
                                  <w:sdtEndPr/>
                                  <w:sdtContent>
                                    <w:p w:rsidR="00713DC3" w:rsidRDefault="00B37353">
                                      <w:pPr>
                                        <w:spacing w:line="360" w:lineRule="auto"/>
                                        <w:rPr>
                                          <w:sz w:val="20"/>
                                          <w:szCs w:val="20"/>
                                        </w:rPr>
                                      </w:pPr>
                                      <w:r>
                                        <w:rPr>
                                          <w:sz w:val="20"/>
                                          <w:szCs w:val="20"/>
                                        </w:rPr>
                                        <w:t>[Dirección de la compañía]</w:t>
                                      </w:r>
                                    </w:p>
                                  </w:sdtContent>
                                </w:sdt>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50" type="#_x0000_t202" style="position:absolute;margin-left:67.65pt;margin-top:415.9pt;width:151.2pt;height:111.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" o:allowincell="f" filled="f" stroked="f" strokecolor="#bfbfbf [2412]">
                      <v:textbox inset="3.6pt,,3.6pt">
                        <w:txbxContent>
                          <w:sdt>
                            <w:sdtPr>
                              <w:rPr>
                                <w:sz w:val="20"/>
                                <w:szCs w:val="20"/>
                              </w:rPr>
                              <w:alias w:val="Compañía"/>
                              <w:tag w:val="Compañía"/>
                              <w:id w:val="2448692"/>
                              <w:placeholder>
                                <w:docPart w:val="0096DB8B347C43F3A052BE29001A9919"/>
                              </w:placeholder>
                              <w:showingPlcHdr/>
                              <w:dataBinding w:prefixMappings="xmlns:ns0='http://schemas.openxmlformats.org/officeDocument/2006/extended-properties'" w:xpath="/ns0:Properties[1]/ns0:Company[1]" w:storeItemID="{6668398D-A668-4E3E-A5EB-62B293D839F1}"/>
                              <w:text/>
                            </w:sdtPr>
                            <w:sdtEndPr/>
                            <w:sdtContent>
                              <w:p w:rsidR="00713DC3" w:rsidRDefault="00B37353">
                                <w:pPr>
                                  <w:spacing w:line="360" w:lineRule="auto"/>
                                  <w:rPr>
                                    <w:sz w:val="20"/>
                                    <w:szCs w:val="20"/>
                                  </w:rPr>
                                </w:pPr>
                                <w:r>
                                  <w:rPr>
                                    <w:sz w:val="20"/>
                                    <w:szCs w:val="20"/>
                                  </w:rPr>
                                  <w:t>[Nombre de la compañía]</w:t>
                                </w:r>
                              </w:p>
                            </w:sdtContent>
                          </w:sdt>
                          <w:sdt>
                            <w:sdtPr>
                              <w:rPr>
                                <w:sz w:val="20"/>
                                <w:szCs w:val="20"/>
                              </w:rPr>
                              <w:alias w:val="Dirección"/>
                              <w:tag w:val="Dirección"/>
                              <w:id w:val="2448707"/>
                              <w:placeholder>
                                <w:docPart w:val="7C46F3248607498E944B7845231B0D89"/>
                              </w:placeholder>
                              <w:showingPlcHdr/>
                              <w:dataBinding w:prefixMappings="xmlns:ns0='http://schemas.microsoft.com/office/2006/coverPageProps'" w:xpath="/ns0:CoverPageProperties[1]/ns0:CompanyAddress[1]" w:storeItemID="{55AF091B-3C7A-41E3-B477-F2FDAA23CFDA}"/>
                              <w:text w:multiLine="1"/>
                            </w:sdtPr>
                            <w:sdtEndPr/>
                            <w:sdtContent>
                              <w:p w:rsidR="00713DC3" w:rsidRDefault="00B37353">
                                <w:pPr>
                                  <w:spacing w:line="360" w:lineRule="auto"/>
                                  <w:rPr>
                                    <w:sz w:val="20"/>
                                    <w:szCs w:val="20"/>
                                  </w:rPr>
                                </w:pPr>
                                <w:r>
                                  <w:rPr>
                                    <w:sz w:val="20"/>
                                    <w:szCs w:val="20"/>
                                  </w:rPr>
                                  <w:t>[Dirección de la compañía]</w:t>
                                </w:r>
                              </w:p>
                            </w:sdtContent>
                          </w:sdt>
                        </w:txbxContent>
                      </v:textbox>
                      <w10:wrap anchorx="page" anchory="page"/>
                    </v:shape>
                  </w:pict>
                </mc:Fallback>
              </mc:AlternateContent>
            </w:r>
            <w:r>
              <w:rPr>
                <w:noProof/>
                <w:lang w:eastAsia="es-ES"/>
              </w:rPr>
              <mc:AlternateContent>
                <mc:Choice Requires="wps">
                  <w:drawing>
                    <wp:anchor distT="0" distB="0" distL="114300" distR="114300" simplePos="0" relativeHeight="251650048" behindDoc="0" locked="1" layoutInCell="0" allowOverlap="1">
                      <wp:simplePos x="0" y="0"/>
                      <wp:positionH relativeFrom="page">
                        <wp:posOffset>6015990</wp:posOffset>
                      </wp:positionH>
                      <wp:positionV relativeFrom="page">
                        <wp:posOffset>5306060</wp:posOffset>
                      </wp:positionV>
                      <wp:extent cx="866140" cy="866140"/>
                      <wp:effectExtent l="5715" t="10160" r="13970" b="9525"/>
                      <wp:wrapNone/>
                      <wp:docPr id="2"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866140"/>
                              </a:xfrm>
                              <a:prstGeom prst="rect">
                                <a:avLst/>
                              </a:prstGeom>
                              <a:solidFill>
                                <a:srgbClr val="FFFFFF"/>
                              </a:solidFill>
                              <a:ln w="6350">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margin-left:473.7pt;margin-top:417.8pt;width:68.2pt;height:68.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" o:allowincell="f" strokecolor="#bfbfbf [2412]" strokeweight=".5pt">
                      <w10:wrap anchorx="page" anchory="page"/>
                      <w10:anchorlock/>
                    </v:rect>
                  </w:pict>
                </mc:Fallback>
              </mc:AlternateContent>
            </w:r>
          </w:p>
        </w:tc>
      </w:tr>
    </w:tbl>
    <w:p w:rsidR="00713DC3" w:rsidRDefault="00713DC3">
      <w:pPr>
        <w:spacing w:after="200" w:line="276" w:lineRule="auto"/>
      </w:pPr>
    </w:p>
    <w:sectPr w:rsidR="00713DC3" w:rsidSect="0023229C">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0A0" w:rsidRDefault="008070A0">
      <w:r>
        <w:separator/>
      </w:r>
    </w:p>
  </w:endnote>
  <w:endnote w:type="continuationSeparator" w:id="0">
    <w:p w:rsidR="008070A0" w:rsidRDefault="00807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0A0" w:rsidRDefault="008070A0">
      <w:r>
        <w:separator/>
      </w:r>
    </w:p>
  </w:footnote>
  <w:footnote w:type="continuationSeparator" w:id="0">
    <w:p w:rsidR="008070A0" w:rsidRDefault="008070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296A2848"/>
    <w:lvl w:ilvl="0">
      <w:start w:val="1"/>
      <w:numFmt w:val="decimal"/>
      <w:lvlText w:val="%1."/>
      <w:lvlJc w:val="left"/>
      <w:pPr>
        <w:tabs>
          <w:tab w:val="num" w:pos="720"/>
        </w:tabs>
        <w:ind w:left="720" w:hanging="360"/>
      </w:pPr>
    </w:lvl>
  </w:abstractNum>
  <w:abstractNum w:abstractNumId="1">
    <w:nsid w:val="FFFFFF83"/>
    <w:multiLevelType w:val="singleLevel"/>
    <w:tmpl w:val="BB428238"/>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A8AEB1D0"/>
    <w:lvl w:ilvl="0">
      <w:start w:val="1"/>
      <w:numFmt w:val="decimal"/>
      <w:lvlText w:val="%1."/>
      <w:lvlJc w:val="left"/>
      <w:pPr>
        <w:tabs>
          <w:tab w:val="num" w:pos="360"/>
        </w:tabs>
        <w:ind w:left="360" w:hanging="360"/>
      </w:pPr>
    </w:lvl>
  </w:abstractNum>
  <w:abstractNum w:abstractNumId="3">
    <w:nsid w:val="FFFFFF89"/>
    <w:multiLevelType w:val="singleLevel"/>
    <w:tmpl w:val="1ED65B84"/>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F1C"/>
    <w:rsid w:val="0023229C"/>
    <w:rsid w:val="0029440E"/>
    <w:rsid w:val="00447D2C"/>
    <w:rsid w:val="00495484"/>
    <w:rsid w:val="00713DC3"/>
    <w:rsid w:val="007B169A"/>
    <w:rsid w:val="007F6210"/>
    <w:rsid w:val="008070A0"/>
    <w:rsid w:val="008E0A9B"/>
    <w:rsid w:val="00B37353"/>
    <w:rsid w:val="00CF04D2"/>
    <w:rsid w:val="00E85720"/>
    <w:rsid w:val="00EE3F1C"/>
    <w:rsid w:val="00F4457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lsdException w:name="heading 2" w:semiHidden="0" w:uiPriority="1" w:unhideWhenUsed="0"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Normal Indent"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Placeholder Text" w:unhideWhenUsed="0"/>
    <w:lsdException w:name="Revision" w:unhideWhenUsed="0"/>
    <w:lsdException w:name="List Paragraph" w:uiPriority="6"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29C"/>
    <w:pPr>
      <w:spacing w:after="0" w:line="240" w:lineRule="auto"/>
    </w:pPr>
    <w:rPr>
      <w:sz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link w:val="Carcter1deencabezado"/>
    <w:uiPriority w:val="1"/>
    <w:semiHidden/>
    <w:unhideWhenUsed/>
    <w:rsid w:val="0023229C"/>
    <w:pPr>
      <w:outlineLvl w:val="0"/>
    </w:pPr>
    <w:rPr>
      <w:rFonts w:asciiTheme="majorHAnsi" w:hAnsiTheme="majorHAnsi"/>
      <w:sz w:val="96"/>
      <w:szCs w:val="96"/>
    </w:rPr>
  </w:style>
  <w:style w:type="paragraph" w:customStyle="1" w:styleId="encabezado2">
    <w:name w:val="encabezado 2"/>
    <w:basedOn w:val="encabezado1"/>
    <w:next w:val="Normal"/>
    <w:link w:val="Carcter2deencabezado"/>
    <w:uiPriority w:val="1"/>
    <w:semiHidden/>
    <w:unhideWhenUsed/>
    <w:qFormat/>
    <w:rsid w:val="0023229C"/>
    <w:pPr>
      <w:outlineLvl w:val="1"/>
    </w:pPr>
    <w:rPr>
      <w:i/>
      <w:sz w:val="32"/>
      <w:szCs w:val="32"/>
    </w:rPr>
  </w:style>
  <w:style w:type="paragraph" w:customStyle="1" w:styleId="encabezado3">
    <w:name w:val="encabezado 3"/>
    <w:basedOn w:val="Normal"/>
    <w:next w:val="Normal"/>
    <w:link w:val="Carcter3deencabezado"/>
    <w:uiPriority w:val="1"/>
    <w:semiHidden/>
    <w:unhideWhenUsed/>
    <w:qFormat/>
    <w:rsid w:val="0023229C"/>
    <w:pPr>
      <w:outlineLvl w:val="2"/>
    </w:pPr>
    <w:rPr>
      <w:rFonts w:asciiTheme="majorHAnsi" w:hAnsiTheme="majorHAnsi"/>
      <w:color w:val="FFFFFF" w:themeColor="background1"/>
      <w:sz w:val="52"/>
      <w:szCs w:val="56"/>
    </w:rPr>
  </w:style>
  <w:style w:type="paragraph" w:customStyle="1" w:styleId="encabezado4">
    <w:name w:val="encabezado 4"/>
    <w:basedOn w:val="Normal"/>
    <w:next w:val="Normal"/>
    <w:link w:val="Carcter4deencabezado"/>
    <w:uiPriority w:val="1"/>
    <w:unhideWhenUsed/>
    <w:qFormat/>
    <w:rsid w:val="0023229C"/>
    <w:pPr>
      <w:ind w:left="14"/>
      <w:outlineLvl w:val="3"/>
    </w:pPr>
    <w:rPr>
      <w:rFonts w:asciiTheme="majorHAnsi" w:hAnsiTheme="majorHAnsi"/>
      <w:sz w:val="32"/>
      <w:szCs w:val="36"/>
    </w:rPr>
  </w:style>
  <w:style w:type="paragraph" w:customStyle="1" w:styleId="encabezado5">
    <w:name w:val="encabezado 5"/>
    <w:basedOn w:val="Normal"/>
    <w:next w:val="Normal"/>
    <w:link w:val="Carcter5deencabezado"/>
    <w:uiPriority w:val="1"/>
    <w:semiHidden/>
    <w:unhideWhenUsed/>
    <w:qFormat/>
    <w:rsid w:val="0023229C"/>
    <w:pPr>
      <w:spacing w:after="200"/>
      <w:outlineLvl w:val="4"/>
    </w:pPr>
    <w:rPr>
      <w:rFonts w:asciiTheme="majorHAnsi" w:hAnsiTheme="majorHAnsi"/>
      <w:sz w:val="18"/>
      <w:szCs w:val="20"/>
    </w:rPr>
  </w:style>
  <w:style w:type="paragraph" w:customStyle="1" w:styleId="encabezado6">
    <w:name w:val="encabezado 6"/>
    <w:basedOn w:val="encabezado4"/>
    <w:next w:val="Normal"/>
    <w:link w:val="Carcter6deencabezado"/>
    <w:uiPriority w:val="1"/>
    <w:semiHidden/>
    <w:unhideWhenUsed/>
    <w:qFormat/>
    <w:rsid w:val="0023229C"/>
    <w:pPr>
      <w:outlineLvl w:val="5"/>
    </w:pPr>
    <w:rPr>
      <w:b/>
      <w:noProof/>
      <w:color w:val="FFFFFF" w:themeColor="background1"/>
    </w:rPr>
  </w:style>
  <w:style w:type="table" w:styleId="Tablaconcuadrcula">
    <w:name w:val="Table Grid"/>
    <w:basedOn w:val="Tablanormal"/>
    <w:uiPriority w:val="1"/>
    <w:rsid w:val="002322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lobodetexto">
    <w:name w:val="Globo de texto"/>
    <w:basedOn w:val="Normal"/>
    <w:link w:val="Carcterdeglobodetexto"/>
    <w:uiPriority w:val="99"/>
    <w:semiHidden/>
    <w:unhideWhenUsed/>
    <w:rsid w:val="0023229C"/>
    <w:rPr>
      <w:rFonts w:ascii="Tahoma" w:hAnsi="Tahoma" w:cs="Tahoma"/>
      <w:szCs w:val="16"/>
    </w:rPr>
  </w:style>
  <w:style w:type="character" w:customStyle="1" w:styleId="Carcterdeglobodetexto">
    <w:name w:val="Carácter de globo de texto"/>
    <w:basedOn w:val="Fuentedeprrafopredeter"/>
    <w:link w:val="Globodetexto"/>
    <w:uiPriority w:val="99"/>
    <w:semiHidden/>
    <w:rsid w:val="0023229C"/>
    <w:rPr>
      <w:rFonts w:ascii="Tahoma" w:hAnsi="Tahoma" w:cs="Tahoma"/>
      <w:sz w:val="16"/>
      <w:szCs w:val="16"/>
    </w:rPr>
  </w:style>
  <w:style w:type="character" w:customStyle="1" w:styleId="Carcter1deencabezado">
    <w:name w:val="Carácter 1 de encabezado"/>
    <w:basedOn w:val="Fuentedeprrafopredeter"/>
    <w:link w:val="encabezado1"/>
    <w:uiPriority w:val="1"/>
    <w:semiHidden/>
    <w:rsid w:val="0023229C"/>
    <w:rPr>
      <w:rFonts w:asciiTheme="majorHAnsi" w:hAnsiTheme="majorHAnsi"/>
      <w:sz w:val="96"/>
      <w:szCs w:val="96"/>
    </w:rPr>
  </w:style>
  <w:style w:type="character" w:customStyle="1" w:styleId="Carcter2deencabezado">
    <w:name w:val="Carácter 2 de encabezado"/>
    <w:basedOn w:val="Fuentedeprrafopredeter"/>
    <w:link w:val="encabezado2"/>
    <w:uiPriority w:val="1"/>
    <w:semiHidden/>
    <w:rsid w:val="0023229C"/>
    <w:rPr>
      <w:rFonts w:asciiTheme="majorHAnsi" w:hAnsiTheme="majorHAnsi"/>
      <w:i/>
      <w:sz w:val="32"/>
      <w:szCs w:val="32"/>
    </w:rPr>
  </w:style>
  <w:style w:type="paragraph" w:customStyle="1" w:styleId="Fechadelboletn">
    <w:name w:val="Fecha del boletín"/>
    <w:basedOn w:val="Normal"/>
    <w:link w:val="Carcterdefechadelboletn"/>
    <w:qFormat/>
    <w:rsid w:val="0023229C"/>
    <w:rPr>
      <w:rFonts w:asciiTheme="majorHAnsi" w:hAnsiTheme="majorHAnsi"/>
      <w:b/>
    </w:rPr>
  </w:style>
  <w:style w:type="paragraph" w:customStyle="1" w:styleId="Volumendelboletn">
    <w:name w:val="Volumen del boletín"/>
    <w:basedOn w:val="Normal"/>
    <w:qFormat/>
    <w:rsid w:val="0023229C"/>
    <w:pPr>
      <w:jc w:val="right"/>
    </w:pPr>
    <w:rPr>
      <w:rFonts w:asciiTheme="majorHAnsi" w:hAnsiTheme="majorHAnsi"/>
      <w:b/>
      <w:color w:val="FFFFFF" w:themeColor="background1"/>
      <w:sz w:val="20"/>
    </w:rPr>
  </w:style>
  <w:style w:type="character" w:customStyle="1" w:styleId="Carcter3deencabezado">
    <w:name w:val="Carácter 3 de encabezado"/>
    <w:basedOn w:val="Fuentedeprrafopredeter"/>
    <w:link w:val="encabezado3"/>
    <w:uiPriority w:val="1"/>
    <w:semiHidden/>
    <w:rsid w:val="0023229C"/>
    <w:rPr>
      <w:rFonts w:asciiTheme="majorHAnsi" w:hAnsiTheme="majorHAnsi"/>
      <w:color w:val="FFFFFF" w:themeColor="background1"/>
      <w:sz w:val="52"/>
      <w:szCs w:val="56"/>
    </w:rPr>
  </w:style>
  <w:style w:type="paragraph" w:customStyle="1" w:styleId="Textoprincipaldelboletn">
    <w:name w:val="Texto principal del boletín"/>
    <w:basedOn w:val="Normal"/>
    <w:qFormat/>
    <w:rsid w:val="0023229C"/>
    <w:pPr>
      <w:spacing w:after="130" w:line="260" w:lineRule="exact"/>
      <w:ind w:left="144" w:right="144"/>
    </w:pPr>
  </w:style>
  <w:style w:type="character" w:customStyle="1" w:styleId="Carcter4deencabezado">
    <w:name w:val="Carácter 4 de encabezado"/>
    <w:basedOn w:val="Fuentedeprrafopredeter"/>
    <w:link w:val="encabezado4"/>
    <w:uiPriority w:val="1"/>
    <w:rsid w:val="0023229C"/>
    <w:rPr>
      <w:rFonts w:asciiTheme="majorHAnsi" w:hAnsiTheme="majorHAnsi"/>
      <w:sz w:val="32"/>
      <w:szCs w:val="36"/>
    </w:rPr>
  </w:style>
  <w:style w:type="character" w:customStyle="1" w:styleId="Carcter5deencabezado">
    <w:name w:val="Carácter 5 de encabezado"/>
    <w:basedOn w:val="Fuentedeprrafopredeter"/>
    <w:link w:val="encabezado5"/>
    <w:uiPriority w:val="1"/>
    <w:semiHidden/>
    <w:rsid w:val="0023229C"/>
    <w:rPr>
      <w:rFonts w:asciiTheme="majorHAnsi" w:hAnsiTheme="majorHAnsi"/>
      <w:sz w:val="18"/>
      <w:szCs w:val="20"/>
    </w:rPr>
  </w:style>
  <w:style w:type="paragraph" w:customStyle="1" w:styleId="Contenido">
    <w:name w:val="Contenido"/>
    <w:basedOn w:val="Normal"/>
    <w:qFormat/>
    <w:rsid w:val="0023229C"/>
    <w:pPr>
      <w:tabs>
        <w:tab w:val="left" w:pos="2304"/>
      </w:tabs>
      <w:spacing w:after="200" w:line="360" w:lineRule="auto"/>
      <w:contextualSpacing/>
    </w:pPr>
  </w:style>
  <w:style w:type="paragraph" w:customStyle="1" w:styleId="encabezado">
    <w:name w:val="encabezado"/>
    <w:basedOn w:val="Normal"/>
    <w:link w:val="Carcterdeencabezado"/>
    <w:uiPriority w:val="99"/>
    <w:semiHidden/>
    <w:unhideWhenUsed/>
    <w:rsid w:val="0023229C"/>
    <w:pPr>
      <w:tabs>
        <w:tab w:val="center" w:pos="4680"/>
        <w:tab w:val="right" w:pos="9360"/>
      </w:tabs>
    </w:pPr>
  </w:style>
  <w:style w:type="character" w:customStyle="1" w:styleId="Carcterdeencabezado">
    <w:name w:val="Carácter de encabezado"/>
    <w:basedOn w:val="Fuentedeprrafopredeter"/>
    <w:link w:val="encabezado"/>
    <w:uiPriority w:val="99"/>
    <w:semiHidden/>
    <w:rsid w:val="0023229C"/>
    <w:rPr>
      <w:sz w:val="16"/>
    </w:rPr>
  </w:style>
  <w:style w:type="paragraph" w:customStyle="1" w:styleId="piedepgina">
    <w:name w:val="pie de página"/>
    <w:basedOn w:val="Normal"/>
    <w:link w:val="Carcterdepiedepgina"/>
    <w:uiPriority w:val="99"/>
    <w:semiHidden/>
    <w:unhideWhenUsed/>
    <w:rsid w:val="0023229C"/>
    <w:pPr>
      <w:tabs>
        <w:tab w:val="center" w:pos="4680"/>
        <w:tab w:val="right" w:pos="9360"/>
      </w:tabs>
    </w:pPr>
  </w:style>
  <w:style w:type="character" w:customStyle="1" w:styleId="Carcterdepiedepgina">
    <w:name w:val="Carácter de pie de página"/>
    <w:basedOn w:val="Fuentedeprrafopredeter"/>
    <w:link w:val="piedepgina"/>
    <w:uiPriority w:val="99"/>
    <w:semiHidden/>
    <w:rsid w:val="0023229C"/>
    <w:rPr>
      <w:sz w:val="16"/>
    </w:rPr>
  </w:style>
  <w:style w:type="paragraph" w:customStyle="1" w:styleId="Nmerodepgina-Derecha">
    <w:name w:val="Número de página - Derecha"/>
    <w:basedOn w:val="Normal"/>
    <w:qFormat/>
    <w:rsid w:val="0023229C"/>
    <w:pPr>
      <w:ind w:right="144"/>
      <w:jc w:val="right"/>
    </w:pPr>
    <w:rPr>
      <w:rFonts w:asciiTheme="majorHAnsi" w:hAnsiTheme="majorHAnsi"/>
      <w:b/>
      <w:color w:val="FFFFFF" w:themeColor="background1"/>
      <w:sz w:val="20"/>
    </w:rPr>
  </w:style>
  <w:style w:type="paragraph" w:customStyle="1" w:styleId="Nmerodepgina-Izquierda">
    <w:name w:val="Número de página - Izquierda"/>
    <w:basedOn w:val="Normal"/>
    <w:qFormat/>
    <w:rsid w:val="0023229C"/>
    <w:pPr>
      <w:ind w:left="144"/>
    </w:pPr>
    <w:rPr>
      <w:rFonts w:asciiTheme="majorHAnsi" w:hAnsiTheme="majorHAnsi"/>
      <w:b/>
      <w:color w:val="FFFFFF" w:themeColor="background1"/>
      <w:sz w:val="22"/>
    </w:rPr>
  </w:style>
  <w:style w:type="character" w:customStyle="1" w:styleId="Carcter6deencabezado">
    <w:name w:val="Carácter 6 de encabezado"/>
    <w:basedOn w:val="Fuentedeprrafopredeter"/>
    <w:link w:val="encabezado6"/>
    <w:uiPriority w:val="1"/>
    <w:semiHidden/>
    <w:rsid w:val="0023229C"/>
    <w:rPr>
      <w:rFonts w:asciiTheme="majorHAnsi" w:hAnsiTheme="majorHAnsi"/>
      <w:b/>
      <w:noProof/>
      <w:color w:val="FFFFFF" w:themeColor="background1"/>
      <w:sz w:val="32"/>
      <w:szCs w:val="36"/>
    </w:rPr>
  </w:style>
  <w:style w:type="paragraph" w:customStyle="1" w:styleId="Ttulodefoto">
    <w:name w:val="Título de foto"/>
    <w:basedOn w:val="Normal"/>
    <w:qFormat/>
    <w:rsid w:val="0023229C"/>
    <w:pPr>
      <w:spacing w:after="40" w:line="288" w:lineRule="auto"/>
      <w:jc w:val="right"/>
    </w:pPr>
    <w:rPr>
      <w:i/>
      <w:sz w:val="16"/>
      <w:szCs w:val="20"/>
    </w:rPr>
  </w:style>
  <w:style w:type="paragraph" w:customStyle="1" w:styleId="Citalarga">
    <w:name w:val="Cita larga"/>
    <w:basedOn w:val="Normal"/>
    <w:qFormat/>
    <w:rsid w:val="0023229C"/>
    <w:pPr>
      <w:spacing w:line="288" w:lineRule="auto"/>
    </w:pPr>
    <w:rPr>
      <w:rFonts w:asciiTheme="majorHAnsi" w:hAnsiTheme="majorHAnsi"/>
      <w:i/>
      <w:color w:val="9BBB59" w:themeColor="accent3"/>
      <w:sz w:val="24"/>
      <w:szCs w:val="28"/>
    </w:rPr>
  </w:style>
  <w:style w:type="paragraph" w:customStyle="1" w:styleId="Artculocorto-tipomayor">
    <w:name w:val="Artículo corto - tipo mayor"/>
    <w:basedOn w:val="Normal"/>
    <w:qFormat/>
    <w:rsid w:val="0023229C"/>
    <w:pPr>
      <w:spacing w:after="120" w:line="360" w:lineRule="auto"/>
    </w:pPr>
    <w:rPr>
      <w:sz w:val="24"/>
    </w:rPr>
  </w:style>
  <w:style w:type="paragraph" w:customStyle="1" w:styleId="Subttulodebarralateral">
    <w:name w:val="Subtítulo de barra lateral"/>
    <w:basedOn w:val="Normal"/>
    <w:qFormat/>
    <w:rsid w:val="0023229C"/>
    <w:pPr>
      <w:spacing w:after="120"/>
    </w:pPr>
    <w:rPr>
      <w:rFonts w:asciiTheme="majorHAnsi" w:hAnsiTheme="majorHAnsi"/>
      <w:sz w:val="20"/>
      <w:szCs w:val="20"/>
    </w:rPr>
  </w:style>
  <w:style w:type="paragraph" w:customStyle="1" w:styleId="Ttulodebarralateral">
    <w:name w:val="Título de barra lateral"/>
    <w:basedOn w:val="Normal"/>
    <w:qFormat/>
    <w:rsid w:val="0023229C"/>
    <w:pPr>
      <w:pBdr>
        <w:bottom w:val="single" w:sz="4" w:space="1" w:color="9BBB59" w:themeColor="accent3"/>
      </w:pBdr>
      <w:spacing w:before="200" w:after="200" w:line="276" w:lineRule="auto"/>
    </w:pPr>
    <w:rPr>
      <w:rFonts w:asciiTheme="majorHAnsi" w:hAnsiTheme="majorHAnsi"/>
      <w:color w:val="76923C" w:themeColor="accent3" w:themeShade="BF"/>
      <w:sz w:val="24"/>
    </w:rPr>
  </w:style>
  <w:style w:type="paragraph" w:customStyle="1" w:styleId="Lemadelacompaa">
    <w:name w:val="Lema de la compañía"/>
    <w:basedOn w:val="Normal"/>
    <w:qFormat/>
    <w:rsid w:val="0023229C"/>
    <w:pPr>
      <w:spacing w:before="200" w:after="200"/>
    </w:pPr>
    <w:rPr>
      <w:rFonts w:asciiTheme="majorHAnsi" w:hAnsiTheme="majorHAnsi"/>
      <w:i/>
    </w:rPr>
  </w:style>
  <w:style w:type="paragraph" w:customStyle="1" w:styleId="Textoprincipaldelabarralateral">
    <w:name w:val="Texto principal de la barra lateral"/>
    <w:basedOn w:val="Normal"/>
    <w:qFormat/>
    <w:rsid w:val="0023229C"/>
    <w:pPr>
      <w:spacing w:after="200" w:line="384" w:lineRule="auto"/>
    </w:pPr>
    <w:rPr>
      <w:sz w:val="15"/>
    </w:rPr>
  </w:style>
  <w:style w:type="paragraph" w:customStyle="1" w:styleId="Nombredelacompaa-Portada">
    <w:name w:val="Nombre de la compañía - Portada"/>
    <w:basedOn w:val="Normal"/>
    <w:link w:val="Nombredelacompaa-Carcterdeportada"/>
    <w:qFormat/>
    <w:rsid w:val="0023229C"/>
    <w:rPr>
      <w:rFonts w:asciiTheme="majorHAnsi" w:hAnsiTheme="majorHAnsi"/>
    </w:rPr>
  </w:style>
  <w:style w:type="character" w:customStyle="1" w:styleId="Carcterdefechadelboletn">
    <w:name w:val="Carácter de fecha del boletín"/>
    <w:basedOn w:val="Fuentedeprrafopredeter"/>
    <w:link w:val="Fechadelboletn"/>
    <w:rsid w:val="0023229C"/>
    <w:rPr>
      <w:rFonts w:asciiTheme="majorHAnsi" w:hAnsiTheme="majorHAnsi"/>
      <w:b/>
      <w:sz w:val="17"/>
    </w:rPr>
  </w:style>
  <w:style w:type="character" w:customStyle="1" w:styleId="Nombredelacompaa-Carcterdeportada">
    <w:name w:val="Nombre de la compañía - Carácter de portada"/>
    <w:basedOn w:val="Fuentedeprrafopredeter"/>
    <w:link w:val="Nombredelacompaa-Portada"/>
    <w:rsid w:val="0023229C"/>
    <w:rPr>
      <w:rFonts w:asciiTheme="majorHAnsi" w:hAnsiTheme="majorHAnsi"/>
      <w:sz w:val="17"/>
    </w:rPr>
  </w:style>
  <w:style w:type="paragraph" w:customStyle="1" w:styleId="Inserteaquellogotipo">
    <w:name w:val="Inserte aquí el logotipo"/>
    <w:basedOn w:val="Normal"/>
    <w:qFormat/>
    <w:rsid w:val="0023229C"/>
    <w:pPr>
      <w:jc w:val="center"/>
    </w:pPr>
    <w:rPr>
      <w:rFonts w:asciiTheme="majorHAnsi" w:hAnsiTheme="majorHAnsi"/>
      <w:sz w:val="20"/>
    </w:rPr>
  </w:style>
  <w:style w:type="character" w:styleId="Textodelmarcadordeposicin">
    <w:name w:val="Placeholder Text"/>
    <w:basedOn w:val="Fuentedeprrafopredeter"/>
    <w:uiPriority w:val="99"/>
    <w:semiHidden/>
    <w:rsid w:val="0023229C"/>
    <w:rPr>
      <w:color w:val="808080"/>
    </w:rPr>
  </w:style>
  <w:style w:type="paragraph" w:customStyle="1" w:styleId="Ttulodelboletn">
    <w:name w:val="Título del boletín"/>
    <w:basedOn w:val="Normal"/>
    <w:qFormat/>
    <w:rsid w:val="0023229C"/>
    <w:pPr>
      <w:framePr w:hSpace="180" w:wrap="around" w:vAnchor="page" w:hAnchor="margin" w:y="1141"/>
    </w:pPr>
    <w:rPr>
      <w:rFonts w:asciiTheme="majorHAnsi" w:hAnsiTheme="majorHAnsi"/>
      <w:noProof/>
      <w:sz w:val="96"/>
      <w:szCs w:val="96"/>
    </w:rPr>
  </w:style>
  <w:style w:type="paragraph" w:styleId="Textodeglobo">
    <w:name w:val="Balloon Text"/>
    <w:basedOn w:val="Normal"/>
    <w:link w:val="TextodegloboCar"/>
    <w:uiPriority w:val="99"/>
    <w:semiHidden/>
    <w:unhideWhenUsed/>
    <w:rsid w:val="00B37353"/>
    <w:rPr>
      <w:rFonts w:ascii="Tahoma" w:hAnsi="Tahoma" w:cs="Tahoma"/>
      <w:sz w:val="16"/>
      <w:szCs w:val="16"/>
    </w:rPr>
  </w:style>
  <w:style w:type="character" w:customStyle="1" w:styleId="TextodegloboCar">
    <w:name w:val="Texto de globo Car"/>
    <w:basedOn w:val="Fuentedeprrafopredeter"/>
    <w:link w:val="Textodeglobo"/>
    <w:uiPriority w:val="99"/>
    <w:semiHidden/>
    <w:rsid w:val="00B373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lsdException w:name="heading 2" w:semiHidden="0" w:uiPriority="1" w:unhideWhenUsed="0"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Normal Indent"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Placeholder Text" w:unhideWhenUsed="0"/>
    <w:lsdException w:name="Revision" w:unhideWhenUsed="0"/>
    <w:lsdException w:name="List Paragraph" w:uiPriority="6"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29C"/>
    <w:pPr>
      <w:spacing w:after="0" w:line="240" w:lineRule="auto"/>
    </w:pPr>
    <w:rPr>
      <w:sz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link w:val="Carcter1deencabezado"/>
    <w:uiPriority w:val="1"/>
    <w:semiHidden/>
    <w:unhideWhenUsed/>
    <w:rsid w:val="0023229C"/>
    <w:pPr>
      <w:outlineLvl w:val="0"/>
    </w:pPr>
    <w:rPr>
      <w:rFonts w:asciiTheme="majorHAnsi" w:hAnsiTheme="majorHAnsi"/>
      <w:sz w:val="96"/>
      <w:szCs w:val="96"/>
    </w:rPr>
  </w:style>
  <w:style w:type="paragraph" w:customStyle="1" w:styleId="encabezado2">
    <w:name w:val="encabezado 2"/>
    <w:basedOn w:val="encabezado1"/>
    <w:next w:val="Normal"/>
    <w:link w:val="Carcter2deencabezado"/>
    <w:uiPriority w:val="1"/>
    <w:semiHidden/>
    <w:unhideWhenUsed/>
    <w:qFormat/>
    <w:rsid w:val="0023229C"/>
    <w:pPr>
      <w:outlineLvl w:val="1"/>
    </w:pPr>
    <w:rPr>
      <w:i/>
      <w:sz w:val="32"/>
      <w:szCs w:val="32"/>
    </w:rPr>
  </w:style>
  <w:style w:type="paragraph" w:customStyle="1" w:styleId="encabezado3">
    <w:name w:val="encabezado 3"/>
    <w:basedOn w:val="Normal"/>
    <w:next w:val="Normal"/>
    <w:link w:val="Carcter3deencabezado"/>
    <w:uiPriority w:val="1"/>
    <w:semiHidden/>
    <w:unhideWhenUsed/>
    <w:qFormat/>
    <w:rsid w:val="0023229C"/>
    <w:pPr>
      <w:outlineLvl w:val="2"/>
    </w:pPr>
    <w:rPr>
      <w:rFonts w:asciiTheme="majorHAnsi" w:hAnsiTheme="majorHAnsi"/>
      <w:color w:val="FFFFFF" w:themeColor="background1"/>
      <w:sz w:val="52"/>
      <w:szCs w:val="56"/>
    </w:rPr>
  </w:style>
  <w:style w:type="paragraph" w:customStyle="1" w:styleId="encabezado4">
    <w:name w:val="encabezado 4"/>
    <w:basedOn w:val="Normal"/>
    <w:next w:val="Normal"/>
    <w:link w:val="Carcter4deencabezado"/>
    <w:uiPriority w:val="1"/>
    <w:unhideWhenUsed/>
    <w:qFormat/>
    <w:rsid w:val="0023229C"/>
    <w:pPr>
      <w:ind w:left="14"/>
      <w:outlineLvl w:val="3"/>
    </w:pPr>
    <w:rPr>
      <w:rFonts w:asciiTheme="majorHAnsi" w:hAnsiTheme="majorHAnsi"/>
      <w:sz w:val="32"/>
      <w:szCs w:val="36"/>
    </w:rPr>
  </w:style>
  <w:style w:type="paragraph" w:customStyle="1" w:styleId="encabezado5">
    <w:name w:val="encabezado 5"/>
    <w:basedOn w:val="Normal"/>
    <w:next w:val="Normal"/>
    <w:link w:val="Carcter5deencabezado"/>
    <w:uiPriority w:val="1"/>
    <w:semiHidden/>
    <w:unhideWhenUsed/>
    <w:qFormat/>
    <w:rsid w:val="0023229C"/>
    <w:pPr>
      <w:spacing w:after="200"/>
      <w:outlineLvl w:val="4"/>
    </w:pPr>
    <w:rPr>
      <w:rFonts w:asciiTheme="majorHAnsi" w:hAnsiTheme="majorHAnsi"/>
      <w:sz w:val="18"/>
      <w:szCs w:val="20"/>
    </w:rPr>
  </w:style>
  <w:style w:type="paragraph" w:customStyle="1" w:styleId="encabezado6">
    <w:name w:val="encabezado 6"/>
    <w:basedOn w:val="encabezado4"/>
    <w:next w:val="Normal"/>
    <w:link w:val="Carcter6deencabezado"/>
    <w:uiPriority w:val="1"/>
    <w:semiHidden/>
    <w:unhideWhenUsed/>
    <w:qFormat/>
    <w:rsid w:val="0023229C"/>
    <w:pPr>
      <w:outlineLvl w:val="5"/>
    </w:pPr>
    <w:rPr>
      <w:b/>
      <w:noProof/>
      <w:color w:val="FFFFFF" w:themeColor="background1"/>
    </w:rPr>
  </w:style>
  <w:style w:type="table" w:styleId="Tablaconcuadrcula">
    <w:name w:val="Table Grid"/>
    <w:basedOn w:val="Tablanormal"/>
    <w:uiPriority w:val="1"/>
    <w:rsid w:val="002322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lobodetexto">
    <w:name w:val="Globo de texto"/>
    <w:basedOn w:val="Normal"/>
    <w:link w:val="Carcterdeglobodetexto"/>
    <w:uiPriority w:val="99"/>
    <w:semiHidden/>
    <w:unhideWhenUsed/>
    <w:rsid w:val="0023229C"/>
    <w:rPr>
      <w:rFonts w:ascii="Tahoma" w:hAnsi="Tahoma" w:cs="Tahoma"/>
      <w:szCs w:val="16"/>
    </w:rPr>
  </w:style>
  <w:style w:type="character" w:customStyle="1" w:styleId="Carcterdeglobodetexto">
    <w:name w:val="Carácter de globo de texto"/>
    <w:basedOn w:val="Fuentedeprrafopredeter"/>
    <w:link w:val="Globodetexto"/>
    <w:uiPriority w:val="99"/>
    <w:semiHidden/>
    <w:rsid w:val="0023229C"/>
    <w:rPr>
      <w:rFonts w:ascii="Tahoma" w:hAnsi="Tahoma" w:cs="Tahoma"/>
      <w:sz w:val="16"/>
      <w:szCs w:val="16"/>
    </w:rPr>
  </w:style>
  <w:style w:type="character" w:customStyle="1" w:styleId="Carcter1deencabezado">
    <w:name w:val="Carácter 1 de encabezado"/>
    <w:basedOn w:val="Fuentedeprrafopredeter"/>
    <w:link w:val="encabezado1"/>
    <w:uiPriority w:val="1"/>
    <w:semiHidden/>
    <w:rsid w:val="0023229C"/>
    <w:rPr>
      <w:rFonts w:asciiTheme="majorHAnsi" w:hAnsiTheme="majorHAnsi"/>
      <w:sz w:val="96"/>
      <w:szCs w:val="96"/>
    </w:rPr>
  </w:style>
  <w:style w:type="character" w:customStyle="1" w:styleId="Carcter2deencabezado">
    <w:name w:val="Carácter 2 de encabezado"/>
    <w:basedOn w:val="Fuentedeprrafopredeter"/>
    <w:link w:val="encabezado2"/>
    <w:uiPriority w:val="1"/>
    <w:semiHidden/>
    <w:rsid w:val="0023229C"/>
    <w:rPr>
      <w:rFonts w:asciiTheme="majorHAnsi" w:hAnsiTheme="majorHAnsi"/>
      <w:i/>
      <w:sz w:val="32"/>
      <w:szCs w:val="32"/>
    </w:rPr>
  </w:style>
  <w:style w:type="paragraph" w:customStyle="1" w:styleId="Fechadelboletn">
    <w:name w:val="Fecha del boletín"/>
    <w:basedOn w:val="Normal"/>
    <w:link w:val="Carcterdefechadelboletn"/>
    <w:qFormat/>
    <w:rsid w:val="0023229C"/>
    <w:rPr>
      <w:rFonts w:asciiTheme="majorHAnsi" w:hAnsiTheme="majorHAnsi"/>
      <w:b/>
    </w:rPr>
  </w:style>
  <w:style w:type="paragraph" w:customStyle="1" w:styleId="Volumendelboletn">
    <w:name w:val="Volumen del boletín"/>
    <w:basedOn w:val="Normal"/>
    <w:qFormat/>
    <w:rsid w:val="0023229C"/>
    <w:pPr>
      <w:jc w:val="right"/>
    </w:pPr>
    <w:rPr>
      <w:rFonts w:asciiTheme="majorHAnsi" w:hAnsiTheme="majorHAnsi"/>
      <w:b/>
      <w:color w:val="FFFFFF" w:themeColor="background1"/>
      <w:sz w:val="20"/>
    </w:rPr>
  </w:style>
  <w:style w:type="character" w:customStyle="1" w:styleId="Carcter3deencabezado">
    <w:name w:val="Carácter 3 de encabezado"/>
    <w:basedOn w:val="Fuentedeprrafopredeter"/>
    <w:link w:val="encabezado3"/>
    <w:uiPriority w:val="1"/>
    <w:semiHidden/>
    <w:rsid w:val="0023229C"/>
    <w:rPr>
      <w:rFonts w:asciiTheme="majorHAnsi" w:hAnsiTheme="majorHAnsi"/>
      <w:color w:val="FFFFFF" w:themeColor="background1"/>
      <w:sz w:val="52"/>
      <w:szCs w:val="56"/>
    </w:rPr>
  </w:style>
  <w:style w:type="paragraph" w:customStyle="1" w:styleId="Textoprincipaldelboletn">
    <w:name w:val="Texto principal del boletín"/>
    <w:basedOn w:val="Normal"/>
    <w:qFormat/>
    <w:rsid w:val="0023229C"/>
    <w:pPr>
      <w:spacing w:after="130" w:line="260" w:lineRule="exact"/>
      <w:ind w:left="144" w:right="144"/>
    </w:pPr>
  </w:style>
  <w:style w:type="character" w:customStyle="1" w:styleId="Carcter4deencabezado">
    <w:name w:val="Carácter 4 de encabezado"/>
    <w:basedOn w:val="Fuentedeprrafopredeter"/>
    <w:link w:val="encabezado4"/>
    <w:uiPriority w:val="1"/>
    <w:rsid w:val="0023229C"/>
    <w:rPr>
      <w:rFonts w:asciiTheme="majorHAnsi" w:hAnsiTheme="majorHAnsi"/>
      <w:sz w:val="32"/>
      <w:szCs w:val="36"/>
    </w:rPr>
  </w:style>
  <w:style w:type="character" w:customStyle="1" w:styleId="Carcter5deencabezado">
    <w:name w:val="Carácter 5 de encabezado"/>
    <w:basedOn w:val="Fuentedeprrafopredeter"/>
    <w:link w:val="encabezado5"/>
    <w:uiPriority w:val="1"/>
    <w:semiHidden/>
    <w:rsid w:val="0023229C"/>
    <w:rPr>
      <w:rFonts w:asciiTheme="majorHAnsi" w:hAnsiTheme="majorHAnsi"/>
      <w:sz w:val="18"/>
      <w:szCs w:val="20"/>
    </w:rPr>
  </w:style>
  <w:style w:type="paragraph" w:customStyle="1" w:styleId="Contenido">
    <w:name w:val="Contenido"/>
    <w:basedOn w:val="Normal"/>
    <w:qFormat/>
    <w:rsid w:val="0023229C"/>
    <w:pPr>
      <w:tabs>
        <w:tab w:val="left" w:pos="2304"/>
      </w:tabs>
      <w:spacing w:after="200" w:line="360" w:lineRule="auto"/>
      <w:contextualSpacing/>
    </w:pPr>
  </w:style>
  <w:style w:type="paragraph" w:customStyle="1" w:styleId="encabezado">
    <w:name w:val="encabezado"/>
    <w:basedOn w:val="Normal"/>
    <w:link w:val="Carcterdeencabezado"/>
    <w:uiPriority w:val="99"/>
    <w:semiHidden/>
    <w:unhideWhenUsed/>
    <w:rsid w:val="0023229C"/>
    <w:pPr>
      <w:tabs>
        <w:tab w:val="center" w:pos="4680"/>
        <w:tab w:val="right" w:pos="9360"/>
      </w:tabs>
    </w:pPr>
  </w:style>
  <w:style w:type="character" w:customStyle="1" w:styleId="Carcterdeencabezado">
    <w:name w:val="Carácter de encabezado"/>
    <w:basedOn w:val="Fuentedeprrafopredeter"/>
    <w:link w:val="encabezado"/>
    <w:uiPriority w:val="99"/>
    <w:semiHidden/>
    <w:rsid w:val="0023229C"/>
    <w:rPr>
      <w:sz w:val="16"/>
    </w:rPr>
  </w:style>
  <w:style w:type="paragraph" w:customStyle="1" w:styleId="piedepgina">
    <w:name w:val="pie de página"/>
    <w:basedOn w:val="Normal"/>
    <w:link w:val="Carcterdepiedepgina"/>
    <w:uiPriority w:val="99"/>
    <w:semiHidden/>
    <w:unhideWhenUsed/>
    <w:rsid w:val="0023229C"/>
    <w:pPr>
      <w:tabs>
        <w:tab w:val="center" w:pos="4680"/>
        <w:tab w:val="right" w:pos="9360"/>
      </w:tabs>
    </w:pPr>
  </w:style>
  <w:style w:type="character" w:customStyle="1" w:styleId="Carcterdepiedepgina">
    <w:name w:val="Carácter de pie de página"/>
    <w:basedOn w:val="Fuentedeprrafopredeter"/>
    <w:link w:val="piedepgina"/>
    <w:uiPriority w:val="99"/>
    <w:semiHidden/>
    <w:rsid w:val="0023229C"/>
    <w:rPr>
      <w:sz w:val="16"/>
    </w:rPr>
  </w:style>
  <w:style w:type="paragraph" w:customStyle="1" w:styleId="Nmerodepgina-Derecha">
    <w:name w:val="Número de página - Derecha"/>
    <w:basedOn w:val="Normal"/>
    <w:qFormat/>
    <w:rsid w:val="0023229C"/>
    <w:pPr>
      <w:ind w:right="144"/>
      <w:jc w:val="right"/>
    </w:pPr>
    <w:rPr>
      <w:rFonts w:asciiTheme="majorHAnsi" w:hAnsiTheme="majorHAnsi"/>
      <w:b/>
      <w:color w:val="FFFFFF" w:themeColor="background1"/>
      <w:sz w:val="20"/>
    </w:rPr>
  </w:style>
  <w:style w:type="paragraph" w:customStyle="1" w:styleId="Nmerodepgina-Izquierda">
    <w:name w:val="Número de página - Izquierda"/>
    <w:basedOn w:val="Normal"/>
    <w:qFormat/>
    <w:rsid w:val="0023229C"/>
    <w:pPr>
      <w:ind w:left="144"/>
    </w:pPr>
    <w:rPr>
      <w:rFonts w:asciiTheme="majorHAnsi" w:hAnsiTheme="majorHAnsi"/>
      <w:b/>
      <w:color w:val="FFFFFF" w:themeColor="background1"/>
      <w:sz w:val="22"/>
    </w:rPr>
  </w:style>
  <w:style w:type="character" w:customStyle="1" w:styleId="Carcter6deencabezado">
    <w:name w:val="Carácter 6 de encabezado"/>
    <w:basedOn w:val="Fuentedeprrafopredeter"/>
    <w:link w:val="encabezado6"/>
    <w:uiPriority w:val="1"/>
    <w:semiHidden/>
    <w:rsid w:val="0023229C"/>
    <w:rPr>
      <w:rFonts w:asciiTheme="majorHAnsi" w:hAnsiTheme="majorHAnsi"/>
      <w:b/>
      <w:noProof/>
      <w:color w:val="FFFFFF" w:themeColor="background1"/>
      <w:sz w:val="32"/>
      <w:szCs w:val="36"/>
    </w:rPr>
  </w:style>
  <w:style w:type="paragraph" w:customStyle="1" w:styleId="Ttulodefoto">
    <w:name w:val="Título de foto"/>
    <w:basedOn w:val="Normal"/>
    <w:qFormat/>
    <w:rsid w:val="0023229C"/>
    <w:pPr>
      <w:spacing w:after="40" w:line="288" w:lineRule="auto"/>
      <w:jc w:val="right"/>
    </w:pPr>
    <w:rPr>
      <w:i/>
      <w:sz w:val="16"/>
      <w:szCs w:val="20"/>
    </w:rPr>
  </w:style>
  <w:style w:type="paragraph" w:customStyle="1" w:styleId="Citalarga">
    <w:name w:val="Cita larga"/>
    <w:basedOn w:val="Normal"/>
    <w:qFormat/>
    <w:rsid w:val="0023229C"/>
    <w:pPr>
      <w:spacing w:line="288" w:lineRule="auto"/>
    </w:pPr>
    <w:rPr>
      <w:rFonts w:asciiTheme="majorHAnsi" w:hAnsiTheme="majorHAnsi"/>
      <w:i/>
      <w:color w:val="9BBB59" w:themeColor="accent3"/>
      <w:sz w:val="24"/>
      <w:szCs w:val="28"/>
    </w:rPr>
  </w:style>
  <w:style w:type="paragraph" w:customStyle="1" w:styleId="Artculocorto-tipomayor">
    <w:name w:val="Artículo corto - tipo mayor"/>
    <w:basedOn w:val="Normal"/>
    <w:qFormat/>
    <w:rsid w:val="0023229C"/>
    <w:pPr>
      <w:spacing w:after="120" w:line="360" w:lineRule="auto"/>
    </w:pPr>
    <w:rPr>
      <w:sz w:val="24"/>
    </w:rPr>
  </w:style>
  <w:style w:type="paragraph" w:customStyle="1" w:styleId="Subttulodebarralateral">
    <w:name w:val="Subtítulo de barra lateral"/>
    <w:basedOn w:val="Normal"/>
    <w:qFormat/>
    <w:rsid w:val="0023229C"/>
    <w:pPr>
      <w:spacing w:after="120"/>
    </w:pPr>
    <w:rPr>
      <w:rFonts w:asciiTheme="majorHAnsi" w:hAnsiTheme="majorHAnsi"/>
      <w:sz w:val="20"/>
      <w:szCs w:val="20"/>
    </w:rPr>
  </w:style>
  <w:style w:type="paragraph" w:customStyle="1" w:styleId="Ttulodebarralateral">
    <w:name w:val="Título de barra lateral"/>
    <w:basedOn w:val="Normal"/>
    <w:qFormat/>
    <w:rsid w:val="0023229C"/>
    <w:pPr>
      <w:pBdr>
        <w:bottom w:val="single" w:sz="4" w:space="1" w:color="9BBB59" w:themeColor="accent3"/>
      </w:pBdr>
      <w:spacing w:before="200" w:after="200" w:line="276" w:lineRule="auto"/>
    </w:pPr>
    <w:rPr>
      <w:rFonts w:asciiTheme="majorHAnsi" w:hAnsiTheme="majorHAnsi"/>
      <w:color w:val="76923C" w:themeColor="accent3" w:themeShade="BF"/>
      <w:sz w:val="24"/>
    </w:rPr>
  </w:style>
  <w:style w:type="paragraph" w:customStyle="1" w:styleId="Lemadelacompaa">
    <w:name w:val="Lema de la compañía"/>
    <w:basedOn w:val="Normal"/>
    <w:qFormat/>
    <w:rsid w:val="0023229C"/>
    <w:pPr>
      <w:spacing w:before="200" w:after="200"/>
    </w:pPr>
    <w:rPr>
      <w:rFonts w:asciiTheme="majorHAnsi" w:hAnsiTheme="majorHAnsi"/>
      <w:i/>
    </w:rPr>
  </w:style>
  <w:style w:type="paragraph" w:customStyle="1" w:styleId="Textoprincipaldelabarralateral">
    <w:name w:val="Texto principal de la barra lateral"/>
    <w:basedOn w:val="Normal"/>
    <w:qFormat/>
    <w:rsid w:val="0023229C"/>
    <w:pPr>
      <w:spacing w:after="200" w:line="384" w:lineRule="auto"/>
    </w:pPr>
    <w:rPr>
      <w:sz w:val="15"/>
    </w:rPr>
  </w:style>
  <w:style w:type="paragraph" w:customStyle="1" w:styleId="Nombredelacompaa-Portada">
    <w:name w:val="Nombre de la compañía - Portada"/>
    <w:basedOn w:val="Normal"/>
    <w:link w:val="Nombredelacompaa-Carcterdeportada"/>
    <w:qFormat/>
    <w:rsid w:val="0023229C"/>
    <w:rPr>
      <w:rFonts w:asciiTheme="majorHAnsi" w:hAnsiTheme="majorHAnsi"/>
    </w:rPr>
  </w:style>
  <w:style w:type="character" w:customStyle="1" w:styleId="Carcterdefechadelboletn">
    <w:name w:val="Carácter de fecha del boletín"/>
    <w:basedOn w:val="Fuentedeprrafopredeter"/>
    <w:link w:val="Fechadelboletn"/>
    <w:rsid w:val="0023229C"/>
    <w:rPr>
      <w:rFonts w:asciiTheme="majorHAnsi" w:hAnsiTheme="majorHAnsi"/>
      <w:b/>
      <w:sz w:val="17"/>
    </w:rPr>
  </w:style>
  <w:style w:type="character" w:customStyle="1" w:styleId="Nombredelacompaa-Carcterdeportada">
    <w:name w:val="Nombre de la compañía - Carácter de portada"/>
    <w:basedOn w:val="Fuentedeprrafopredeter"/>
    <w:link w:val="Nombredelacompaa-Portada"/>
    <w:rsid w:val="0023229C"/>
    <w:rPr>
      <w:rFonts w:asciiTheme="majorHAnsi" w:hAnsiTheme="majorHAnsi"/>
      <w:sz w:val="17"/>
    </w:rPr>
  </w:style>
  <w:style w:type="paragraph" w:customStyle="1" w:styleId="Inserteaquellogotipo">
    <w:name w:val="Inserte aquí el logotipo"/>
    <w:basedOn w:val="Normal"/>
    <w:qFormat/>
    <w:rsid w:val="0023229C"/>
    <w:pPr>
      <w:jc w:val="center"/>
    </w:pPr>
    <w:rPr>
      <w:rFonts w:asciiTheme="majorHAnsi" w:hAnsiTheme="majorHAnsi"/>
      <w:sz w:val="20"/>
    </w:rPr>
  </w:style>
  <w:style w:type="character" w:styleId="Textodelmarcadordeposicin">
    <w:name w:val="Placeholder Text"/>
    <w:basedOn w:val="Fuentedeprrafopredeter"/>
    <w:uiPriority w:val="99"/>
    <w:semiHidden/>
    <w:rsid w:val="0023229C"/>
    <w:rPr>
      <w:color w:val="808080"/>
    </w:rPr>
  </w:style>
  <w:style w:type="paragraph" w:customStyle="1" w:styleId="Ttulodelboletn">
    <w:name w:val="Título del boletín"/>
    <w:basedOn w:val="Normal"/>
    <w:qFormat/>
    <w:rsid w:val="0023229C"/>
    <w:pPr>
      <w:framePr w:hSpace="180" w:wrap="around" w:vAnchor="page" w:hAnchor="margin" w:y="1141"/>
    </w:pPr>
    <w:rPr>
      <w:rFonts w:asciiTheme="majorHAnsi" w:hAnsiTheme="majorHAnsi"/>
      <w:noProof/>
      <w:sz w:val="96"/>
      <w:szCs w:val="96"/>
    </w:rPr>
  </w:style>
  <w:style w:type="paragraph" w:styleId="Textodeglobo">
    <w:name w:val="Balloon Text"/>
    <w:basedOn w:val="Normal"/>
    <w:link w:val="TextodegloboCar"/>
    <w:uiPriority w:val="99"/>
    <w:semiHidden/>
    <w:unhideWhenUsed/>
    <w:rsid w:val="00B37353"/>
    <w:rPr>
      <w:rFonts w:ascii="Tahoma" w:hAnsi="Tahoma" w:cs="Tahoma"/>
      <w:sz w:val="16"/>
      <w:szCs w:val="16"/>
    </w:rPr>
  </w:style>
  <w:style w:type="character" w:customStyle="1" w:styleId="TextodegloboCar">
    <w:name w:val="Texto de globo Car"/>
    <w:basedOn w:val="Fuentedeprrafopredeter"/>
    <w:link w:val="Textodeglobo"/>
    <w:uiPriority w:val="99"/>
    <w:semiHidden/>
    <w:rsid w:val="00B373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egoPt\Downloads\TF10173386.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ABC6FCE0BF34DFA80D8D0728BCB00F8"/>
        <w:category>
          <w:name w:val="General"/>
          <w:gallery w:val="placeholder"/>
        </w:category>
        <w:types>
          <w:type w:val="bbPlcHdr"/>
        </w:types>
        <w:behaviors>
          <w:behavior w:val="content"/>
        </w:behaviors>
        <w:guid w:val="{86A97B82-5B2F-48E4-930A-E5C8752A48A9}"/>
      </w:docPartPr>
      <w:docPartBody>
        <w:p w:rsidR="00000000" w:rsidRDefault="002272DE">
          <w:pPr>
            <w:pStyle w:val="5ABC6FCE0BF34DFA80D8D0728BCB00F8"/>
          </w:pPr>
          <w:r>
            <w:t>[Seleccione la fecha]</w:t>
          </w:r>
        </w:p>
      </w:docPartBody>
    </w:docPart>
    <w:docPart>
      <w:docPartPr>
        <w:name w:val="E1B9C72671C24E5F8C5185960B57D656"/>
        <w:category>
          <w:name w:val="General"/>
          <w:gallery w:val="placeholder"/>
        </w:category>
        <w:types>
          <w:type w:val="bbPlcHdr"/>
        </w:types>
        <w:behaviors>
          <w:behavior w:val="content"/>
        </w:behaviors>
        <w:guid w:val="{E1B37536-3067-4A3C-9E11-CE3C76147A90}"/>
      </w:docPartPr>
      <w:docPartBody>
        <w:p w:rsidR="00000000" w:rsidRDefault="002272DE">
          <w:pPr>
            <w:pStyle w:val="E1B9C72671C24E5F8C5185960B57D656"/>
          </w:pPr>
          <w:r>
            <w:rPr>
              <w:rStyle w:val="Nombredelacompaa-Carcterdeportada"/>
            </w:rPr>
            <w:t>[Nombre de la compañía]</w:t>
          </w:r>
        </w:p>
      </w:docPartBody>
    </w:docPart>
    <w:docPart>
      <w:docPartPr>
        <w:name w:val="064C02BE1EFB4C8992307EB2F21B7702"/>
        <w:category>
          <w:name w:val="General"/>
          <w:gallery w:val="placeholder"/>
        </w:category>
        <w:types>
          <w:type w:val="bbPlcHdr"/>
        </w:types>
        <w:behaviors>
          <w:behavior w:val="content"/>
        </w:behaviors>
        <w:guid w:val="{869ABD68-D84E-49AA-975B-130A097BB74E}"/>
      </w:docPartPr>
      <w:docPartBody>
        <w:p w:rsidR="00000000" w:rsidRDefault="002272DE">
          <w:pPr>
            <w:pStyle w:val="064C02BE1EFB4C8992307EB2F21B7702"/>
          </w:pPr>
          <w:r>
            <w:rPr>
              <w:rStyle w:val="Nombredelacompaa-Carcterdeportada"/>
            </w:rPr>
            <w:t>[Número de teléfono]</w:t>
          </w:r>
        </w:p>
      </w:docPartBody>
    </w:docPart>
    <w:docPart>
      <w:docPartPr>
        <w:name w:val="207F6AB6CA4C4F1DB3A5154B2E3842F7"/>
        <w:category>
          <w:name w:val="General"/>
          <w:gallery w:val="placeholder"/>
        </w:category>
        <w:types>
          <w:type w:val="bbPlcHdr"/>
        </w:types>
        <w:behaviors>
          <w:behavior w:val="content"/>
        </w:behaviors>
        <w:guid w:val="{C7BD96C9-771E-41E0-9364-AF10684A4AAD}"/>
      </w:docPartPr>
      <w:docPartBody>
        <w:p w:rsidR="00000000" w:rsidRDefault="002272DE">
          <w:pPr>
            <w:pStyle w:val="207F6AB6CA4C4F1DB3A5154B2E3842F7"/>
          </w:pPr>
          <w:r>
            <w:rPr>
              <w:noProof/>
            </w:rPr>
            <w:t>[título]</w:t>
          </w:r>
        </w:p>
      </w:docPartBody>
    </w:docPart>
    <w:docPart>
      <w:docPartPr>
        <w:name w:val="713884DA2FD44D62A517D231170EB668"/>
        <w:category>
          <w:name w:val="General"/>
          <w:gallery w:val="placeholder"/>
        </w:category>
        <w:types>
          <w:type w:val="bbPlcHdr"/>
        </w:types>
        <w:behaviors>
          <w:behavior w:val="content"/>
        </w:behaviors>
        <w:guid w:val="{18E6AD1F-47EB-4227-81F2-9DEEBD9EA822}"/>
      </w:docPartPr>
      <w:docPartBody>
        <w:p w:rsidR="00000000" w:rsidRDefault="002272DE">
          <w:pPr>
            <w:pStyle w:val="713884DA2FD44D62A517D231170EB668"/>
          </w:pPr>
          <w:r>
            <w:rPr>
              <w:rStyle w:val="Textodelmarcadordeposicin"/>
            </w:rPr>
            <w:t>[Volumen 1, número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2DE"/>
    <w:rsid w:val="002272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ABC6FCE0BF34DFA80D8D0728BCB00F8">
    <w:name w:val="5ABC6FCE0BF34DFA80D8D0728BCB00F8"/>
  </w:style>
  <w:style w:type="paragraph" w:customStyle="1" w:styleId="Nombredelacompaa-Portada">
    <w:name w:val="Nombre de la compañía - Portada"/>
    <w:basedOn w:val="Normal"/>
    <w:link w:val="Nombredelacompaa-Carcterdeportada"/>
    <w:qFormat/>
    <w:pPr>
      <w:spacing w:after="0" w:line="240" w:lineRule="auto"/>
    </w:pPr>
    <w:rPr>
      <w:rFonts w:asciiTheme="majorHAnsi" w:eastAsiaTheme="minorHAnsi" w:hAnsiTheme="majorHAnsi"/>
      <w:sz w:val="17"/>
      <w:lang w:eastAsia="zh-CN"/>
    </w:rPr>
  </w:style>
  <w:style w:type="character" w:customStyle="1" w:styleId="Nombredelacompaa-Carcterdeportada">
    <w:name w:val="Nombre de la compañía - Carácter de portada"/>
    <w:basedOn w:val="Fuentedeprrafopredeter"/>
    <w:link w:val="Nombredelacompaa-Portada"/>
    <w:rPr>
      <w:rFonts w:asciiTheme="majorHAnsi" w:eastAsiaTheme="minorHAnsi" w:hAnsiTheme="majorHAnsi"/>
      <w:sz w:val="17"/>
      <w:lang w:eastAsia="zh-CN"/>
    </w:rPr>
  </w:style>
  <w:style w:type="paragraph" w:customStyle="1" w:styleId="E1B9C72671C24E5F8C5185960B57D656">
    <w:name w:val="E1B9C72671C24E5F8C5185960B57D656"/>
  </w:style>
  <w:style w:type="paragraph" w:customStyle="1" w:styleId="064C02BE1EFB4C8992307EB2F21B7702">
    <w:name w:val="064C02BE1EFB4C8992307EB2F21B7702"/>
  </w:style>
  <w:style w:type="paragraph" w:customStyle="1" w:styleId="207F6AB6CA4C4F1DB3A5154B2E3842F7">
    <w:name w:val="207F6AB6CA4C4F1DB3A5154B2E3842F7"/>
  </w:style>
  <w:style w:type="character" w:styleId="Textodelmarcadordeposicin">
    <w:name w:val="Placeholder Text"/>
    <w:basedOn w:val="Fuentedeprrafopredeter"/>
    <w:uiPriority w:val="99"/>
    <w:semiHidden/>
    <w:rPr>
      <w:color w:val="808080"/>
    </w:rPr>
  </w:style>
  <w:style w:type="paragraph" w:customStyle="1" w:styleId="713884DA2FD44D62A517D231170EB668">
    <w:name w:val="713884DA2FD44D62A517D231170EB668"/>
  </w:style>
  <w:style w:type="paragraph" w:customStyle="1" w:styleId="3FE54CE0A30E42F2931E184235EA148F">
    <w:name w:val="3FE54CE0A30E42F2931E184235EA148F"/>
  </w:style>
  <w:style w:type="paragraph" w:customStyle="1" w:styleId="841983F5B21D42999BF2085F6848A138">
    <w:name w:val="841983F5B21D42999BF2085F6848A138"/>
  </w:style>
  <w:style w:type="paragraph" w:customStyle="1" w:styleId="92DDF56BF5B9494DBFECAB16EB426362">
    <w:name w:val="92DDF56BF5B9494DBFECAB16EB426362"/>
  </w:style>
  <w:style w:type="paragraph" w:customStyle="1" w:styleId="B4E9A1405A4F4B3FAE6ACB58C01185BC">
    <w:name w:val="B4E9A1405A4F4B3FAE6ACB58C01185BC"/>
  </w:style>
  <w:style w:type="paragraph" w:customStyle="1" w:styleId="0A253979B97D42039F7A76B2FE2A7CDE">
    <w:name w:val="0A253979B97D42039F7A76B2FE2A7CDE"/>
  </w:style>
  <w:style w:type="paragraph" w:customStyle="1" w:styleId="FFADD93CCE4A4518BCA06F5993B1178C">
    <w:name w:val="FFADD93CCE4A4518BCA06F5993B1178C"/>
  </w:style>
  <w:style w:type="paragraph" w:customStyle="1" w:styleId="D7EB27EDE02D48BFAAB25FC6DDE99B40">
    <w:name w:val="D7EB27EDE02D48BFAAB25FC6DDE99B40"/>
  </w:style>
  <w:style w:type="paragraph" w:customStyle="1" w:styleId="8643660A0D3E4EF2A0231C24810601A6">
    <w:name w:val="8643660A0D3E4EF2A0231C24810601A6"/>
  </w:style>
  <w:style w:type="paragraph" w:customStyle="1" w:styleId="5FBB5D6C39804B54A3FF5B8E11816D8B">
    <w:name w:val="5FBB5D6C39804B54A3FF5B8E11816D8B"/>
  </w:style>
  <w:style w:type="paragraph" w:customStyle="1" w:styleId="F7518D69A8474BBE862DAFFD50175F16">
    <w:name w:val="F7518D69A8474BBE862DAFFD50175F16"/>
  </w:style>
  <w:style w:type="paragraph" w:customStyle="1" w:styleId="D7458AC22BB14784B6D53566671B4F43">
    <w:name w:val="D7458AC22BB14784B6D53566671B4F43"/>
  </w:style>
  <w:style w:type="paragraph" w:customStyle="1" w:styleId="0096DB8B347C43F3A052BE29001A9919">
    <w:name w:val="0096DB8B347C43F3A052BE29001A9919"/>
  </w:style>
  <w:style w:type="paragraph" w:customStyle="1" w:styleId="7C46F3248607498E944B7845231B0D89">
    <w:name w:val="7C46F3248607498E944B7845231B0D8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ABC6FCE0BF34DFA80D8D0728BCB00F8">
    <w:name w:val="5ABC6FCE0BF34DFA80D8D0728BCB00F8"/>
  </w:style>
  <w:style w:type="paragraph" w:customStyle="1" w:styleId="Nombredelacompaa-Portada">
    <w:name w:val="Nombre de la compañía - Portada"/>
    <w:basedOn w:val="Normal"/>
    <w:link w:val="Nombredelacompaa-Carcterdeportada"/>
    <w:qFormat/>
    <w:pPr>
      <w:spacing w:after="0" w:line="240" w:lineRule="auto"/>
    </w:pPr>
    <w:rPr>
      <w:rFonts w:asciiTheme="majorHAnsi" w:eastAsiaTheme="minorHAnsi" w:hAnsiTheme="majorHAnsi"/>
      <w:sz w:val="17"/>
      <w:lang w:eastAsia="zh-CN"/>
    </w:rPr>
  </w:style>
  <w:style w:type="character" w:customStyle="1" w:styleId="Nombredelacompaa-Carcterdeportada">
    <w:name w:val="Nombre de la compañía - Carácter de portada"/>
    <w:basedOn w:val="Fuentedeprrafopredeter"/>
    <w:link w:val="Nombredelacompaa-Portada"/>
    <w:rPr>
      <w:rFonts w:asciiTheme="majorHAnsi" w:eastAsiaTheme="minorHAnsi" w:hAnsiTheme="majorHAnsi"/>
      <w:sz w:val="17"/>
      <w:lang w:eastAsia="zh-CN"/>
    </w:rPr>
  </w:style>
  <w:style w:type="paragraph" w:customStyle="1" w:styleId="E1B9C72671C24E5F8C5185960B57D656">
    <w:name w:val="E1B9C72671C24E5F8C5185960B57D656"/>
  </w:style>
  <w:style w:type="paragraph" w:customStyle="1" w:styleId="064C02BE1EFB4C8992307EB2F21B7702">
    <w:name w:val="064C02BE1EFB4C8992307EB2F21B7702"/>
  </w:style>
  <w:style w:type="paragraph" w:customStyle="1" w:styleId="207F6AB6CA4C4F1DB3A5154B2E3842F7">
    <w:name w:val="207F6AB6CA4C4F1DB3A5154B2E3842F7"/>
  </w:style>
  <w:style w:type="character" w:styleId="Textodelmarcadordeposicin">
    <w:name w:val="Placeholder Text"/>
    <w:basedOn w:val="Fuentedeprrafopredeter"/>
    <w:uiPriority w:val="99"/>
    <w:semiHidden/>
    <w:rPr>
      <w:color w:val="808080"/>
    </w:rPr>
  </w:style>
  <w:style w:type="paragraph" w:customStyle="1" w:styleId="713884DA2FD44D62A517D231170EB668">
    <w:name w:val="713884DA2FD44D62A517D231170EB668"/>
  </w:style>
  <w:style w:type="paragraph" w:customStyle="1" w:styleId="3FE54CE0A30E42F2931E184235EA148F">
    <w:name w:val="3FE54CE0A30E42F2931E184235EA148F"/>
  </w:style>
  <w:style w:type="paragraph" w:customStyle="1" w:styleId="841983F5B21D42999BF2085F6848A138">
    <w:name w:val="841983F5B21D42999BF2085F6848A138"/>
  </w:style>
  <w:style w:type="paragraph" w:customStyle="1" w:styleId="92DDF56BF5B9494DBFECAB16EB426362">
    <w:name w:val="92DDF56BF5B9494DBFECAB16EB426362"/>
  </w:style>
  <w:style w:type="paragraph" w:customStyle="1" w:styleId="B4E9A1405A4F4B3FAE6ACB58C01185BC">
    <w:name w:val="B4E9A1405A4F4B3FAE6ACB58C01185BC"/>
  </w:style>
  <w:style w:type="paragraph" w:customStyle="1" w:styleId="0A253979B97D42039F7A76B2FE2A7CDE">
    <w:name w:val="0A253979B97D42039F7A76B2FE2A7CDE"/>
  </w:style>
  <w:style w:type="paragraph" w:customStyle="1" w:styleId="FFADD93CCE4A4518BCA06F5993B1178C">
    <w:name w:val="FFADD93CCE4A4518BCA06F5993B1178C"/>
  </w:style>
  <w:style w:type="paragraph" w:customStyle="1" w:styleId="D7EB27EDE02D48BFAAB25FC6DDE99B40">
    <w:name w:val="D7EB27EDE02D48BFAAB25FC6DDE99B40"/>
  </w:style>
  <w:style w:type="paragraph" w:customStyle="1" w:styleId="8643660A0D3E4EF2A0231C24810601A6">
    <w:name w:val="8643660A0D3E4EF2A0231C24810601A6"/>
  </w:style>
  <w:style w:type="paragraph" w:customStyle="1" w:styleId="5FBB5D6C39804B54A3FF5B8E11816D8B">
    <w:name w:val="5FBB5D6C39804B54A3FF5B8E11816D8B"/>
  </w:style>
  <w:style w:type="paragraph" w:customStyle="1" w:styleId="F7518D69A8474BBE862DAFFD50175F16">
    <w:name w:val="F7518D69A8474BBE862DAFFD50175F16"/>
  </w:style>
  <w:style w:type="paragraph" w:customStyle="1" w:styleId="D7458AC22BB14784B6D53566671B4F43">
    <w:name w:val="D7458AC22BB14784B6D53566671B4F43"/>
  </w:style>
  <w:style w:type="paragraph" w:customStyle="1" w:styleId="0096DB8B347C43F3A052BE29001A9919">
    <w:name w:val="0096DB8B347C43F3A052BE29001A9919"/>
  </w:style>
  <w:style w:type="paragraph" w:customStyle="1" w:styleId="7C46F3248607498E944B7845231B0D89">
    <w:name w:val="7C46F3248607498E944B7845231B0D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rectSourceMarket xmlns="2958f784-0ef9-4616-b22d-512a8cad1f0d">english</DirectSourceMarket>
    <ApprovalStatus xmlns="2958f784-0ef9-4616-b22d-512a8cad1f0d">In Progress</ApprovalStatus>
    <MarketSpecific xmlns="2958f784-0ef9-4616-b22d-512a8cad1f0d" xsi:nil="true"/>
    <PrimaryImageGen xmlns="2958f784-0ef9-4616-b22d-512a8cad1f0d">true</PrimaryImageGen>
    <ThumbnailAssetId xmlns="2958f784-0ef9-4616-b22d-512a8cad1f0d" xsi:nil="true"/>
    <NumericId xmlns="2958f784-0ef9-4616-b22d-512a8cad1f0d">-1</NumericId>
    <TPFriendlyName xmlns="2958f784-0ef9-4616-b22d-512a8cad1f0d">Business newsletter</TPFriendlyName>
    <BusinessGroup xmlns="2958f784-0ef9-4616-b22d-512a8cad1f0d" xsi:nil="true"/>
    <APEditor xmlns="2958f784-0ef9-4616-b22d-512a8cad1f0d">
      <UserInfo>
        <DisplayName>REDMOND\v-luannv</DisplayName>
        <AccountId>108</AccountId>
        <AccountType/>
      </UserInfo>
    </APEditor>
    <SourceTitle xmlns="2958f784-0ef9-4616-b22d-512a8cad1f0d">Business newsletter</SourceTitle>
    <OpenTemplate xmlns="2958f784-0ef9-4616-b22d-512a8cad1f0d">true</OpenTemplate>
    <UALocComments xmlns="2958f784-0ef9-4616-b22d-512a8cad1f0d" xsi:nil="true"/>
    <ParentAssetId xmlns="2958f784-0ef9-4616-b22d-512a8cad1f0d" xsi:nil="true"/>
    <IntlLangReviewDate xmlns="2958f784-0ef9-4616-b22d-512a8cad1f0d" xsi:nil="true"/>
    <PublishStatusLookup xmlns="2958f784-0ef9-4616-b22d-512a8cad1f0d">
      <Value>75186</Value>
      <Value>624070</Value>
    </PublishStatusLookup>
    <MachineTranslated xmlns="2958f784-0ef9-4616-b22d-512a8cad1f0d" xsi:nil="true"/>
    <OriginalSourceMarket xmlns="2958f784-0ef9-4616-b22d-512a8cad1f0d">english</OriginalSourceMarket>
    <TPInstallLocation xmlns="2958f784-0ef9-4616-b22d-512a8cad1f0d">{My Templates}</TPInstallLocation>
    <APDescription xmlns="2958f784-0ef9-4616-b22d-512a8cad1f0d" xsi:nil="true"/>
    <ClipArtFilename xmlns="2958f784-0ef9-4616-b22d-512a8cad1f0d" xsi:nil="true"/>
    <ContentItem xmlns="2958f784-0ef9-4616-b22d-512a8cad1f0d" xsi:nil="true"/>
    <APAuthor xmlns="2958f784-0ef9-4616-b22d-512a8cad1f0d">
      <UserInfo>
        <DisplayName>REDMOND\cynvey</DisplayName>
        <AccountId>250</AccountId>
        <AccountType/>
      </UserInfo>
    </APAuthor>
    <TPAppVersion xmlns="2958f784-0ef9-4616-b22d-512a8cad1f0d">11</TPAppVersion>
    <TPCommandLine xmlns="2958f784-0ef9-4616-b22d-512a8cad1f0d">{WD} /f {FilePath}</TPCommandLine>
    <EditorialStatus xmlns="2958f784-0ef9-4616-b22d-512a8cad1f0d" xsi:nil="true"/>
    <PublishTargets xmlns="2958f784-0ef9-4616-b22d-512a8cad1f0d">OfficeOnline</PublishTargets>
    <TPLaunchHelpLinkType xmlns="2958f784-0ef9-4616-b22d-512a8cad1f0d">Template</TPLaunchHelpLinkType>
    <LastModifiedDateTime xmlns="2958f784-0ef9-4616-b22d-512a8cad1f0d" xsi:nil="true"/>
    <TimesCloned xmlns="2958f784-0ef9-4616-b22d-512a8cad1f0d" xsi:nil="true"/>
    <AssetStart xmlns="2958f784-0ef9-4616-b22d-512a8cad1f0d">2009-06-17T22:16:20+00:00</AssetStart>
    <LastHandOff xmlns="2958f784-0ef9-4616-b22d-512a8cad1f0d" xsi:nil="true"/>
    <Provider xmlns="2958f784-0ef9-4616-b22d-512a8cad1f0d">EY006220130</Provider>
    <AcquiredFrom xmlns="2958f784-0ef9-4616-b22d-512a8cad1f0d" xsi:nil="true"/>
    <TPClientViewer xmlns="2958f784-0ef9-4616-b22d-512a8cad1f0d">Microsoft Office Word</TPClientViewer>
    <ArtSampleDocs xmlns="2958f784-0ef9-4616-b22d-512a8cad1f0d" xsi:nil="true"/>
    <UACurrentWords xmlns="2958f784-0ef9-4616-b22d-512a8cad1f0d">0</UACurrentWords>
    <UALocRecommendation xmlns="2958f784-0ef9-4616-b22d-512a8cad1f0d">Localize</UALocRecommendation>
    <IsDeleted xmlns="2958f784-0ef9-4616-b22d-512a8cad1f0d">false</IsDeleted>
    <ShowIn xmlns="2958f784-0ef9-4616-b22d-512a8cad1f0d" xsi:nil="true"/>
    <UANotes xmlns="2958f784-0ef9-4616-b22d-512a8cad1f0d" xsi:nil="true"/>
    <CSXHash xmlns="2958f784-0ef9-4616-b22d-512a8cad1f0d" xsi:nil="true"/>
    <VoteCount xmlns="2958f784-0ef9-4616-b22d-512a8cad1f0d" xsi:nil="true"/>
    <TemplateStatus xmlns="2958f784-0ef9-4616-b22d-512a8cad1f0d" xsi:nil="true"/>
    <AssetExpire xmlns="2958f784-0ef9-4616-b22d-512a8cad1f0d">2100-01-01T00:00:00+00:00</AssetExpire>
    <CSXSubmissionMarket xmlns="2958f784-0ef9-4616-b22d-512a8cad1f0d" xsi:nil="true"/>
    <DSATActionTaken xmlns="2958f784-0ef9-4616-b22d-512a8cad1f0d" xsi:nil="true"/>
    <TPExecutable xmlns="2958f784-0ef9-4616-b22d-512a8cad1f0d" xsi:nil="true"/>
    <SubmitterId xmlns="2958f784-0ef9-4616-b22d-512a8cad1f0d" xsi:nil="true"/>
    <AssetType xmlns="2958f784-0ef9-4616-b22d-512a8cad1f0d">TP</AssetType>
    <CSXUpdate xmlns="2958f784-0ef9-4616-b22d-512a8cad1f0d">false</CSXUpdate>
    <ApprovalLog xmlns="2958f784-0ef9-4616-b22d-512a8cad1f0d" xsi:nil="true"/>
    <BugNumber xmlns="2958f784-0ef9-4616-b22d-512a8cad1f0d" xsi:nil="true"/>
    <CSXSubmissionDate xmlns="2958f784-0ef9-4616-b22d-512a8cad1f0d" xsi:nil="true"/>
    <Milestone xmlns="2958f784-0ef9-4616-b22d-512a8cad1f0d" xsi:nil="true"/>
    <OriginAsset xmlns="2958f784-0ef9-4616-b22d-512a8cad1f0d" xsi:nil="true"/>
    <TPComponent xmlns="2958f784-0ef9-4616-b22d-512a8cad1f0d">WORDFiles</TPComponent>
    <AssetId xmlns="2958f784-0ef9-4616-b22d-512a8cad1f0d">TP010173386</AssetId>
    <TPApplication xmlns="2958f784-0ef9-4616-b22d-512a8cad1f0d">Word</TPApplication>
    <TPLaunchHelpLink xmlns="2958f784-0ef9-4616-b22d-512a8cad1f0d" xsi:nil="true"/>
    <IntlLocPriority xmlns="2958f784-0ef9-4616-b22d-512a8cad1f0d" xsi:nil="true"/>
    <PlannedPubDate xmlns="2958f784-0ef9-4616-b22d-512a8cad1f0d" xsi:nil="true"/>
    <CrawlForDependencies xmlns="2958f784-0ef9-4616-b22d-512a8cad1f0d">false</CrawlForDependencies>
    <IntlLangReviewer xmlns="2958f784-0ef9-4616-b22d-512a8cad1f0d" xsi:nil="true"/>
    <HandoffToMSDN xmlns="2958f784-0ef9-4616-b22d-512a8cad1f0d" xsi:nil="true"/>
    <TrustLevel xmlns="2958f784-0ef9-4616-b22d-512a8cad1f0d">1 Microsoft Managed Content</TrustLevel>
    <IsSearchable xmlns="2958f784-0ef9-4616-b22d-512a8cad1f0d">false</IsSearchable>
    <TPNamespace xmlns="2958f784-0ef9-4616-b22d-512a8cad1f0d">WINWORD</TPNamespace>
    <Markets xmlns="2958f784-0ef9-4616-b22d-512a8cad1f0d"/>
    <AverageRating xmlns="2958f784-0ef9-4616-b22d-512a8cad1f0d" xsi:nil="true"/>
    <UAProjectedTotalWords xmlns="2958f784-0ef9-4616-b22d-512a8cad1f0d" xsi:nil="true"/>
    <IntlLangReview xmlns="2958f784-0ef9-4616-b22d-512a8cad1f0d" xsi:nil="true"/>
    <OutputCachingOn xmlns="2958f784-0ef9-4616-b22d-512a8cad1f0d">false</OutputCachingOn>
    <Description0 xmlns="fb5acd76-e9f3-4601-9d69-91f53ab96ae6" xsi:nil="true"/>
    <Component xmlns="fb5acd76-e9f3-4601-9d69-91f53ab96ae6" xsi:nil="true"/>
    <LastPublishResultLookup xmlns="2958f784-0ef9-4616-b22d-512a8cad1f0d" xsi:nil="true"/>
    <Downloads xmlns="2958f784-0ef9-4616-b22d-512a8cad1f0d">0</Downloads>
    <OOCacheId xmlns="2958f784-0ef9-4616-b22d-512a8cad1f0d" xsi:nil="true"/>
    <Providers xmlns="2958f784-0ef9-4616-b22d-512a8cad1f0d" xsi:nil="true"/>
    <LegacyData xmlns="2958f784-0ef9-4616-b22d-512a8cad1f0d" xsi:nil="true"/>
    <TemplateTemplateType xmlns="2958f784-0ef9-4616-b22d-512a8cad1f0d">Word 2003 Default</TemplateTemplateType>
    <EditorialTags xmlns="2958f784-0ef9-4616-b22d-512a8cad1f0d" xsi:nil="true"/>
    <PolicheckWords xmlns="2958f784-0ef9-4616-b22d-512a8cad1f0d" xsi:nil="true"/>
    <FriendlyTitle xmlns="2958f784-0ef9-4616-b22d-512a8cad1f0d" xsi:nil="true"/>
    <Manager xmlns="2958f784-0ef9-4616-b22d-512a8cad1f0d" xsi:nil="true"/>
    <InternalTagsTaxHTField0 xmlns="2958f784-0ef9-4616-b22d-512a8cad1f0d">
      <Terms xmlns="http://schemas.microsoft.com/office/infopath/2007/PartnerControls"/>
    </InternalTagsTaxHTField0>
    <LocComments xmlns="2958f784-0ef9-4616-b22d-512a8cad1f0d" xsi:nil="true"/>
    <LocProcessedForMarketsLookup xmlns="2958f784-0ef9-4616-b22d-512a8cad1f0d" xsi:nil="true"/>
    <LocalizationTagsTaxHTField0 xmlns="2958f784-0ef9-4616-b22d-512a8cad1f0d">
      <Terms xmlns="http://schemas.microsoft.com/office/infopath/2007/PartnerControls"/>
    </LocalizationTagsTaxHTField0>
    <FeatureTagsTaxHTField0 xmlns="2958f784-0ef9-4616-b22d-512a8cad1f0d">
      <Terms xmlns="http://schemas.microsoft.com/office/infopath/2007/PartnerControls"/>
    </FeatureTagsTaxHTField0>
    <LocOverallLocStatusLookup xmlns="2958f784-0ef9-4616-b22d-512a8cad1f0d" xsi:nil="true"/>
    <LocPublishedLinkedAssetsLookup xmlns="2958f784-0ef9-4616-b22d-512a8cad1f0d" xsi:nil="true"/>
    <BlockPublish xmlns="2958f784-0ef9-4616-b22d-512a8cad1f0d" xsi:nil="true"/>
    <LocLastLocAttemptVersionTypeLookup xmlns="2958f784-0ef9-4616-b22d-512a8cad1f0d" xsi:nil="true"/>
    <LocManualTestRequired xmlns="2958f784-0ef9-4616-b22d-512a8cad1f0d" xsi:nil="true"/>
    <RecommendationsModifier xmlns="2958f784-0ef9-4616-b22d-512a8cad1f0d" xsi:nil="true"/>
    <CampaignTagsTaxHTField0 xmlns="2958f784-0ef9-4616-b22d-512a8cad1f0d">
      <Terms xmlns="http://schemas.microsoft.com/office/infopath/2007/PartnerControls"/>
    </CampaignTagsTaxHTField0>
    <LocOverallHandbackStatusLookup xmlns="2958f784-0ef9-4616-b22d-512a8cad1f0d" xsi:nil="true"/>
    <LocProcessedForHandoffsLookup xmlns="2958f784-0ef9-4616-b22d-512a8cad1f0d" xsi:nil="true"/>
    <LocOverallPreviewStatusLookup xmlns="2958f784-0ef9-4616-b22d-512a8cad1f0d" xsi:nil="true"/>
    <LocOverallPublishStatusLookup xmlns="2958f784-0ef9-4616-b22d-512a8cad1f0d" xsi:nil="true"/>
    <TaxCatchAll xmlns="2958f784-0ef9-4616-b22d-512a8cad1f0d"/>
    <LocNewPublishedVersionLookup xmlns="2958f784-0ef9-4616-b22d-512a8cad1f0d" xsi:nil="true"/>
    <LocPublishedDependentAssetsLookup xmlns="2958f784-0ef9-4616-b22d-512a8cad1f0d" xsi:nil="true"/>
    <LocRecommendedHandoff xmlns="2958f784-0ef9-4616-b22d-512a8cad1f0d" xsi:nil="true"/>
    <ScenarioTagsTaxHTField0 xmlns="2958f784-0ef9-4616-b22d-512a8cad1f0d">
      <Terms xmlns="http://schemas.microsoft.com/office/infopath/2007/PartnerControls"/>
    </ScenarioTagsTaxHTField0>
    <LocLastLocAttemptVersionLookup xmlns="2958f784-0ef9-4616-b22d-512a8cad1f0d">116649</LocLastLocAttemptVersionLookup>
    <OriginalRelease xmlns="2958f784-0ef9-4616-b22d-512a8cad1f0d">14</OriginalRelease>
    <LocMarketGroupTiers2 xmlns="2958f784-0ef9-4616-b22d-512a8cad1f0d"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file>

<file path=customXml/itemProps1.xml><?xml version="1.0" encoding="utf-8"?>
<ds:datastoreItem xmlns:ds="http://schemas.openxmlformats.org/officeDocument/2006/customXml" ds:itemID="{9902444F-A20A-4AE2-ACB8-C4A8855819C3}">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customXml/itemProps2.xml><?xml version="1.0" encoding="utf-8"?>
<ds:datastoreItem xmlns:ds="http://schemas.openxmlformats.org/officeDocument/2006/customXml" ds:itemID="{E6143005-3A2E-42B2-A953-DD25379F8B30}">
  <ds:schemaRefs>
    <ds:schemaRef ds:uri="http://schemas.microsoft.com/sharepoint/v3/contenttype/forms"/>
  </ds:schemaRefs>
</ds:datastoreItem>
</file>

<file path=customXml/itemProps3.xml><?xml version="1.0" encoding="utf-8"?>
<ds:datastoreItem xmlns:ds="http://schemas.openxmlformats.org/officeDocument/2006/customXml" ds:itemID="{EED8A0A7-7042-4EF9-9185-3C25DB761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E9390A-D027-4817-8343-D69697912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TF10173386</Template>
  <TotalTime>0</TotalTime>
  <Pages>3</Pages>
  <Words>67</Words>
  <Characters>370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DiegoPt</dc:creator>
  <cp:lastModifiedBy>DiegoPt</cp:lastModifiedBy>
  <cp:revision>1</cp:revision>
  <cp:lastPrinted>2006-08-01T17:47:00Z</cp:lastPrinted>
  <dcterms:created xsi:type="dcterms:W3CDTF">2019-01-19T16:53:00Z</dcterms:created>
  <dcterms:modified xsi:type="dcterms:W3CDTF">2019-01-19T16:53:00Z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y fmtid="{D5CDD505-2E9C-101B-9397-08002B2CF9AE}" pid="3" name="ImageGenCounter">
    <vt:i4>0</vt:i4>
  </property>
  <property fmtid="{D5CDD505-2E9C-101B-9397-08002B2CF9AE}" pid="4" name="ImageGenStatus">
    <vt:i4>0</vt:i4>
  </property>
  <property fmtid="{D5CDD505-2E9C-101B-9397-08002B2CF9AE}" pid="5" name="PolicheckStatus">
    <vt:i4>0</vt:i4>
  </property>
  <property fmtid="{D5CDD505-2E9C-101B-9397-08002B2CF9AE}" pid="6" name="Applications">
    <vt:lpwstr>83;#Word 12;#67;#Template 12;#436;#Word 14</vt:lpwstr>
  </property>
  <property fmtid="{D5CDD505-2E9C-101B-9397-08002B2CF9AE}" pid="7" name="PolicheckCounter">
    <vt:i4>0</vt:i4>
  </property>
  <property fmtid="{D5CDD505-2E9C-101B-9397-08002B2CF9AE}" pid="8" name="APTrustLevel">
    <vt:r8>1</vt:r8>
  </property>
  <property fmtid="{D5CDD505-2E9C-101B-9397-08002B2CF9AE}" pid="9" name="Order">
    <vt:r8>6552100</vt:r8>
  </property>
</Properties>
</file>